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7"/>
        <w:gridCol w:w="2982"/>
        <w:gridCol w:w="1702"/>
        <w:gridCol w:w="2976"/>
      </w:tblGrid>
      <w:tr w:rsidR="009E0802" w:rsidRPr="008F6547" w14:paraId="0A874DF9" w14:textId="77777777" w:rsidTr="009501B4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6E437F2A" w14:textId="77777777" w:rsidR="009501B4" w:rsidRDefault="009E0802" w:rsidP="00410951">
            <w:pPr>
              <w:jc w:val="left"/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2E7259B5" w14:textId="77777777" w:rsidR="009E0802" w:rsidRDefault="009501B4" w:rsidP="009501B4">
            <w:pPr>
              <w:rPr>
                <w:sz w:val="16"/>
                <w:szCs w:val="16"/>
              </w:rPr>
            </w:pPr>
            <w:r w:rsidRPr="009501B4">
              <w:rPr>
                <w:sz w:val="16"/>
                <w:szCs w:val="16"/>
              </w:rPr>
              <w:t>(Firmenname lt. Handelsregister</w:t>
            </w:r>
            <w:r>
              <w:rPr>
                <w:sz w:val="16"/>
                <w:szCs w:val="16"/>
              </w:rPr>
              <w:t>)</w:t>
            </w:r>
          </w:p>
          <w:sdt>
            <w:sdtPr>
              <w:rPr>
                <w:sz w:val="16"/>
                <w:szCs w:val="16"/>
              </w:rPr>
              <w:id w:val="-267312784"/>
              <w:placeholder>
                <w:docPart w:val="0C1DB2A0A1054F91AE9A330B070BD14D"/>
              </w:placeholder>
              <w:showingPlcHdr/>
            </w:sdtPr>
            <w:sdtEndPr/>
            <w:sdtContent>
              <w:p w14:paraId="73E83A82" w14:textId="77777777" w:rsidR="00857809" w:rsidRPr="009501B4" w:rsidRDefault="00857809" w:rsidP="009501B4">
                <w:pPr>
                  <w:rPr>
                    <w:sz w:val="16"/>
                    <w:szCs w:val="16"/>
                  </w:rPr>
                </w:pPr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2F19918D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sdt>
          <w:sdtPr>
            <w:id w:val="1346211309"/>
            <w:placeholder>
              <w:docPart w:val="3586808BDA724844815D5EFFB5819EA7"/>
            </w:placeholder>
            <w:showingPlcHdr/>
          </w:sdtPr>
          <w:sdtEndPr/>
          <w:sdtContent>
            <w:tc>
              <w:tcPr>
                <w:tcW w:w="2976" w:type="dxa"/>
                <w:tcBorders>
                  <w:top w:val="single" w:sz="4" w:space="0" w:color="808080"/>
                  <w:right w:val="single" w:sz="4" w:space="0" w:color="808080"/>
                </w:tcBorders>
              </w:tcPr>
              <w:p w14:paraId="02F19FAC" w14:textId="77777777" w:rsidR="009E0802" w:rsidRPr="008F6547" w:rsidRDefault="00857809" w:rsidP="00940F19"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E0802" w:rsidRPr="008F6547" w14:paraId="5D4B357E" w14:textId="77777777" w:rsidTr="009501B4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C6FDB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03FF0433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sdt>
          <w:sdtPr>
            <w:id w:val="208767705"/>
            <w:placeholder>
              <w:docPart w:val="4215914D158F41B5807A6321975F7AE0"/>
            </w:placeholder>
            <w:showingPlcHdr/>
          </w:sdtPr>
          <w:sdtEndPr/>
          <w:sdtContent>
            <w:tc>
              <w:tcPr>
                <w:tcW w:w="2976" w:type="dxa"/>
                <w:tcBorders>
                  <w:right w:val="single" w:sz="4" w:space="0" w:color="808080"/>
                </w:tcBorders>
                <w:vAlign w:val="center"/>
              </w:tcPr>
              <w:p w14:paraId="6950D6BE" w14:textId="77777777" w:rsidR="009E0802" w:rsidRPr="008F6547" w:rsidRDefault="00857809" w:rsidP="00940F19"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E0802" w:rsidRPr="008F6547" w14:paraId="17B0A8A5" w14:textId="77777777" w:rsidTr="009501B4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5004B5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DD156BD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sdt>
          <w:sdtPr>
            <w:id w:val="156808923"/>
            <w:placeholder>
              <w:docPart w:val="1113476A11874F409F8F1A443F1AF13D"/>
            </w:placeholder>
            <w:showingPlcHdr/>
          </w:sdtPr>
          <w:sdtEndPr/>
          <w:sdtContent>
            <w:tc>
              <w:tcPr>
                <w:tcW w:w="2976" w:type="dxa"/>
                <w:tcBorders>
                  <w:right w:val="single" w:sz="4" w:space="0" w:color="808080"/>
                </w:tcBorders>
                <w:vAlign w:val="center"/>
              </w:tcPr>
              <w:p w14:paraId="62F97955" w14:textId="77777777" w:rsidR="009E0802" w:rsidRPr="008F6547" w:rsidRDefault="00857809" w:rsidP="00940F19"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E0802" w:rsidRPr="008F6547" w14:paraId="11350439" w14:textId="77777777" w:rsidTr="009501B4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427198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0CC223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sdt>
          <w:sdtPr>
            <w:id w:val="1342812727"/>
            <w:placeholder>
              <w:docPart w:val="7C35847FD3214494BE30722EB624A154"/>
            </w:placeholder>
            <w:showingPlcHdr/>
          </w:sdtPr>
          <w:sdtEndPr/>
          <w:sdtContent>
            <w:tc>
              <w:tcPr>
                <w:tcW w:w="2976" w:type="dxa"/>
                <w:tcBorders>
                  <w:right w:val="single" w:sz="4" w:space="0" w:color="808080"/>
                </w:tcBorders>
                <w:vAlign w:val="center"/>
              </w:tcPr>
              <w:p w14:paraId="7B80A489" w14:textId="77777777" w:rsidR="009E0802" w:rsidRPr="008F6547" w:rsidRDefault="00857809" w:rsidP="00940F19"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E0802" w:rsidRPr="008F6547" w14:paraId="2FFF446B" w14:textId="77777777" w:rsidTr="009501B4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9EFBA47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CC9F8C8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sdt>
          <w:sdtPr>
            <w:id w:val="1489817315"/>
            <w:placeholder>
              <w:docPart w:val="30768214588049609E17314DF52D531E"/>
            </w:placeholder>
            <w:showingPlcHdr/>
          </w:sdtPr>
          <w:sdtEndPr/>
          <w:sdtContent>
            <w:tc>
              <w:tcPr>
                <w:tcW w:w="2976" w:type="dxa"/>
                <w:tcBorders>
                  <w:right w:val="single" w:sz="4" w:space="0" w:color="808080"/>
                </w:tcBorders>
                <w:vAlign w:val="center"/>
              </w:tcPr>
              <w:p w14:paraId="2B59D2F8" w14:textId="77777777" w:rsidR="009E0802" w:rsidRPr="008F6547" w:rsidRDefault="00857809" w:rsidP="00940F19"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E0802" w:rsidRPr="008F6547" w14:paraId="5BB8FFB2" w14:textId="77777777" w:rsidTr="009501B4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F08BEB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D34A86A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sdt>
          <w:sdtPr>
            <w:id w:val="1165903564"/>
            <w:placeholder>
              <w:docPart w:val="9EF9FFD36A9241AA858636BF1CAF5262"/>
            </w:placeholder>
            <w:showingPlcHdr/>
          </w:sdtPr>
          <w:sdtEndPr/>
          <w:sdtContent>
            <w:tc>
              <w:tcPr>
                <w:tcW w:w="2976" w:type="dxa"/>
                <w:tcBorders>
                  <w:right w:val="single" w:sz="4" w:space="0" w:color="808080"/>
                </w:tcBorders>
                <w:vAlign w:val="center"/>
              </w:tcPr>
              <w:p w14:paraId="082DAFAC" w14:textId="77777777" w:rsidR="009E0802" w:rsidRPr="008F6547" w:rsidRDefault="00857809" w:rsidP="00940F19"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E0802" w:rsidRPr="008F6547" w14:paraId="0B29F53A" w14:textId="77777777" w:rsidTr="009501B4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3641EE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38C2160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sdt>
          <w:sdtPr>
            <w:id w:val="1629590014"/>
            <w:placeholder>
              <w:docPart w:val="403B65CEB3704D9082DE657C8C2952F1"/>
            </w:placeholder>
            <w:showingPlcHdr/>
          </w:sdtPr>
          <w:sdtEndPr/>
          <w:sdtContent>
            <w:tc>
              <w:tcPr>
                <w:tcW w:w="2976" w:type="dxa"/>
                <w:tcBorders>
                  <w:right w:val="single" w:sz="4" w:space="0" w:color="808080"/>
                </w:tcBorders>
                <w:vAlign w:val="center"/>
              </w:tcPr>
              <w:p w14:paraId="21E93884" w14:textId="77777777" w:rsidR="009E0802" w:rsidRPr="008F6547" w:rsidRDefault="00857809" w:rsidP="00940F19"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501B4" w:rsidRPr="00341A7F" w14:paraId="33A698EC" w14:textId="77777777" w:rsidTr="009501B4">
        <w:trPr>
          <w:trHeight w:val="271"/>
        </w:trPr>
        <w:tc>
          <w:tcPr>
            <w:tcW w:w="4989" w:type="dxa"/>
            <w:gridSpan w:val="2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63B15A4E" w14:textId="77777777" w:rsidR="009501B4" w:rsidRPr="00341A7F" w:rsidRDefault="009501B4" w:rsidP="00940F19">
            <w:pPr>
              <w:rPr>
                <w:sz w:val="16"/>
                <w:szCs w:val="16"/>
              </w:rPr>
            </w:pPr>
            <w:r w:rsidRPr="00341A7F">
              <w:rPr>
                <w:sz w:val="16"/>
                <w:szCs w:val="16"/>
              </w:rPr>
              <w:t>(Name und Anschrift der Vergabestelle)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5E250EF" w14:textId="77777777" w:rsidR="009501B4" w:rsidRPr="009501B4" w:rsidRDefault="009501B4" w:rsidP="00940F19">
            <w:r w:rsidRPr="009501B4">
              <w:t>Registergericht</w:t>
            </w:r>
          </w:p>
        </w:tc>
        <w:sdt>
          <w:sdtPr>
            <w:rPr>
              <w:sz w:val="16"/>
              <w:szCs w:val="16"/>
            </w:rPr>
            <w:id w:val="396329660"/>
            <w:placeholder>
              <w:docPart w:val="45F3B4D2B197432EBB0DA802286B219C"/>
            </w:placeholder>
            <w:showingPlcHdr/>
          </w:sdtPr>
          <w:sdtEndPr/>
          <w:sdtContent>
            <w:tc>
              <w:tcPr>
                <w:tcW w:w="2976" w:type="dxa"/>
                <w:tcBorders>
                  <w:left w:val="single" w:sz="4" w:space="0" w:color="808080"/>
                  <w:right w:val="single" w:sz="4" w:space="0" w:color="808080"/>
                </w:tcBorders>
              </w:tcPr>
              <w:p w14:paraId="76479831" w14:textId="77777777" w:rsidR="009501B4" w:rsidRPr="00341A7F" w:rsidRDefault="00857809" w:rsidP="00940F19">
                <w:pPr>
                  <w:rPr>
                    <w:sz w:val="16"/>
                    <w:szCs w:val="16"/>
                  </w:rPr>
                </w:pPr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501B4" w:rsidRPr="00341A7F" w14:paraId="033D03D6" w14:textId="77777777" w:rsidTr="009501B4">
        <w:trPr>
          <w:trHeight w:val="270"/>
        </w:trPr>
        <w:tc>
          <w:tcPr>
            <w:tcW w:w="4989" w:type="dxa"/>
            <w:gridSpan w:val="2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94558CC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C5364" w14:textId="77777777" w:rsidR="009501B4" w:rsidRPr="009501B4" w:rsidRDefault="009501B4" w:rsidP="00940F19">
            <w:r w:rsidRPr="009501B4">
              <w:t>BImA-Nummer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C7EF88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</w:tr>
      <w:tr w:rsidR="009501B4" w:rsidRPr="00341A7F" w14:paraId="00FD45A7" w14:textId="77777777" w:rsidTr="009501B4">
        <w:trPr>
          <w:trHeight w:val="270"/>
        </w:trPr>
        <w:tc>
          <w:tcPr>
            <w:tcW w:w="4989" w:type="dxa"/>
            <w:gridSpan w:val="2"/>
            <w:noWrap/>
            <w:tcMar>
              <w:left w:w="28" w:type="dxa"/>
            </w:tcMar>
          </w:tcPr>
          <w:p w14:paraId="56C8CA89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700EC089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</w:tr>
      <w:tr w:rsidR="009501B4" w:rsidRPr="00341A7F" w14:paraId="535780AE" w14:textId="77777777" w:rsidTr="009501B4">
        <w:trPr>
          <w:trHeight w:val="270"/>
        </w:trPr>
        <w:tc>
          <w:tcPr>
            <w:tcW w:w="4989" w:type="dxa"/>
            <w:gridSpan w:val="2"/>
            <w:noWrap/>
            <w:tcMar>
              <w:left w:w="28" w:type="dxa"/>
            </w:tcMar>
          </w:tcPr>
          <w:p w14:paraId="0F65D124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501511C5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</w:tr>
      <w:tr w:rsidR="009501B4" w:rsidRPr="00341A7F" w14:paraId="694866D7" w14:textId="77777777" w:rsidTr="009501B4">
        <w:trPr>
          <w:trHeight w:val="270"/>
        </w:trPr>
        <w:tc>
          <w:tcPr>
            <w:tcW w:w="4989" w:type="dxa"/>
            <w:gridSpan w:val="2"/>
            <w:noWrap/>
            <w:tcMar>
              <w:left w:w="28" w:type="dxa"/>
            </w:tcMar>
          </w:tcPr>
          <w:p w14:paraId="5EF067BA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7C84694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</w:tr>
      <w:tr w:rsidR="009501B4" w:rsidRPr="00341A7F" w14:paraId="297FE7AF" w14:textId="77777777" w:rsidTr="009501B4">
        <w:trPr>
          <w:trHeight w:val="270"/>
        </w:trPr>
        <w:tc>
          <w:tcPr>
            <w:tcW w:w="4989" w:type="dxa"/>
            <w:gridSpan w:val="2"/>
            <w:noWrap/>
            <w:tcMar>
              <w:left w:w="28" w:type="dxa"/>
            </w:tcMar>
          </w:tcPr>
          <w:p w14:paraId="199E4676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6801D61C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</w:tr>
      <w:tr w:rsidR="009501B4" w:rsidRPr="00341A7F" w14:paraId="3A0395F4" w14:textId="77777777" w:rsidTr="009501B4">
        <w:trPr>
          <w:trHeight w:val="270"/>
        </w:trPr>
        <w:tc>
          <w:tcPr>
            <w:tcW w:w="4989" w:type="dxa"/>
            <w:gridSpan w:val="2"/>
            <w:noWrap/>
            <w:tcMar>
              <w:left w:w="28" w:type="dxa"/>
            </w:tcMar>
          </w:tcPr>
          <w:p w14:paraId="2AE7F38D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1F772CEF" w14:textId="77777777" w:rsidR="009501B4" w:rsidRPr="00341A7F" w:rsidRDefault="009501B4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303DACB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69C9645" w14:textId="77777777" w:rsidR="0013068A" w:rsidRPr="008F6547" w:rsidRDefault="0013068A" w:rsidP="0013068A"/>
        </w:tc>
      </w:tr>
      <w:tr w:rsidR="00597968" w:rsidRPr="008F6547" w14:paraId="49822A3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49186FB4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24D70C68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199D041" w14:textId="77777777" w:rsidR="0013068A" w:rsidRPr="008F6547" w:rsidRDefault="0013068A" w:rsidP="0013068A"/>
        </w:tc>
      </w:tr>
      <w:tr w:rsidR="00597968" w:rsidRPr="008F6547" w14:paraId="4D23D86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6903AD7F" w14:textId="77777777" w:rsidR="00597968" w:rsidRPr="008F6547" w:rsidRDefault="00597968" w:rsidP="009C0E76">
            <w:r>
              <w:rPr>
                <w:bCs/>
                <w:iCs/>
              </w:rPr>
              <w:t xml:space="preserve">Bezeichnung der </w:t>
            </w:r>
            <w:r w:rsidR="009C0E76">
              <w:rPr>
                <w:bCs/>
                <w:iCs/>
              </w:rPr>
              <w:t>L</w:t>
            </w:r>
            <w:r>
              <w:rPr>
                <w:bCs/>
                <w:iCs/>
              </w:rPr>
              <w:t>eistung:</w:t>
            </w:r>
          </w:p>
        </w:tc>
      </w:tr>
      <w:tr w:rsidR="0013068A" w:rsidRPr="008F6547" w14:paraId="748B7C31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33287AA" w14:textId="77777777" w:rsidR="0013068A" w:rsidRPr="008F6547" w:rsidRDefault="0013068A" w:rsidP="00940F19"/>
        </w:tc>
      </w:tr>
      <w:tr w:rsidR="00140608" w:rsidRPr="00597968" w14:paraId="16381056" w14:textId="77777777" w:rsidTr="009501B4">
        <w:trPr>
          <w:trHeight w:val="284"/>
        </w:trPr>
        <w:tc>
          <w:tcPr>
            <w:tcW w:w="2007" w:type="dxa"/>
            <w:noWrap/>
            <w:tcMar>
              <w:left w:w="28" w:type="dxa"/>
            </w:tcMar>
            <w:vAlign w:val="center"/>
          </w:tcPr>
          <w:p w14:paraId="26285252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73EAEAA1" w14:textId="77777777" w:rsidR="00140608" w:rsidRPr="00395B4F" w:rsidRDefault="00C256AF" w:rsidP="004E122C">
            <w:pPr>
              <w:rPr>
                <w:b/>
                <w:sz w:val="16"/>
                <w:szCs w:val="16"/>
              </w:rPr>
            </w:pPr>
            <w:r w:rsidRPr="00395B4F">
              <w:rPr>
                <w:b/>
                <w:sz w:val="16"/>
                <w:szCs w:val="16"/>
              </w:rPr>
              <w:t>Maßnahme</w:t>
            </w:r>
          </w:p>
        </w:tc>
      </w:tr>
      <w:tr w:rsidR="000D2F1B" w:rsidRPr="008F6547" w14:paraId="38C74350" w14:textId="77777777" w:rsidTr="009501B4">
        <w:trPr>
          <w:trHeight w:val="284"/>
        </w:trPr>
        <w:tc>
          <w:tcPr>
            <w:tcW w:w="2007" w:type="dxa"/>
            <w:vMerge w:val="restart"/>
            <w:noWrap/>
            <w:tcMar>
              <w:left w:w="28" w:type="dxa"/>
            </w:tcMar>
            <w:vAlign w:val="center"/>
          </w:tcPr>
          <w:p w14:paraId="7FD771CE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735DF61" w14:textId="77777777" w:rsidR="000D2F1B" w:rsidRPr="008F6547" w:rsidRDefault="00395B4F" w:rsidP="00940F19">
            <w:r>
              <w:t>HWK Münster</w:t>
            </w:r>
          </w:p>
        </w:tc>
      </w:tr>
      <w:tr w:rsidR="000D2F1B" w:rsidRPr="008F6547" w14:paraId="51FC7BE8" w14:textId="77777777" w:rsidTr="009501B4">
        <w:trPr>
          <w:trHeight w:val="284"/>
        </w:trPr>
        <w:tc>
          <w:tcPr>
            <w:tcW w:w="2007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6E1AF2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4E0C894F" w14:textId="77777777" w:rsidR="000D2F1B" w:rsidRPr="008F6547" w:rsidRDefault="000D2F1B" w:rsidP="00940F19"/>
        </w:tc>
      </w:tr>
      <w:tr w:rsidR="00140608" w:rsidRPr="00597968" w14:paraId="1D03F888" w14:textId="77777777" w:rsidTr="009501B4">
        <w:trPr>
          <w:trHeight w:val="340"/>
        </w:trPr>
        <w:tc>
          <w:tcPr>
            <w:tcW w:w="200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2A55CF" w14:textId="77777777" w:rsidR="00140608" w:rsidRPr="00395B4F" w:rsidRDefault="004E122C" w:rsidP="004E122C">
            <w:pPr>
              <w:rPr>
                <w:b/>
                <w:sz w:val="16"/>
                <w:szCs w:val="16"/>
              </w:rPr>
            </w:pPr>
            <w:r w:rsidRPr="00395B4F">
              <w:rPr>
                <w:b/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192AE0EF" w14:textId="77777777" w:rsidR="00140608" w:rsidRPr="00395B4F" w:rsidRDefault="004E122C" w:rsidP="00940F19">
            <w:pPr>
              <w:rPr>
                <w:b/>
                <w:sz w:val="16"/>
                <w:szCs w:val="16"/>
              </w:rPr>
            </w:pPr>
            <w:r w:rsidRPr="00395B4F">
              <w:rPr>
                <w:b/>
                <w:sz w:val="16"/>
                <w:szCs w:val="16"/>
              </w:rPr>
              <w:t>Leistung</w:t>
            </w:r>
          </w:p>
        </w:tc>
      </w:tr>
      <w:tr w:rsidR="000D2F1B" w:rsidRPr="008F6547" w14:paraId="33906FDA" w14:textId="77777777" w:rsidTr="009501B4">
        <w:trPr>
          <w:trHeight w:val="284"/>
        </w:trPr>
        <w:tc>
          <w:tcPr>
            <w:tcW w:w="200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624CBA" w14:textId="5A18EE2D" w:rsidR="000D2F1B" w:rsidRPr="008F6547" w:rsidRDefault="00395B4F" w:rsidP="00940F19">
            <w:r w:rsidRPr="00754110">
              <w:t xml:space="preserve">HWK </w:t>
            </w:r>
            <w:r w:rsidR="00D02F7A">
              <w:t>62</w:t>
            </w:r>
            <w:r w:rsidR="00FA4753" w:rsidRPr="00754110">
              <w:t>/2025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222654D0" w14:textId="06F7CC69" w:rsidR="000D2F1B" w:rsidRPr="008F6547" w:rsidRDefault="00D02F7A" w:rsidP="00940F19">
            <w:r w:rsidRPr="00B72BAD">
              <w:rPr>
                <w:rFonts w:cs="Arial"/>
              </w:rPr>
              <w:t>Akademie Gestaltung WB 2024 Digitalisierung - Monitore für Grafikanwendung, mobile Festplatte, USB-C-Hub</w:t>
            </w:r>
          </w:p>
        </w:tc>
      </w:tr>
    </w:tbl>
    <w:p w14:paraId="471FD231" w14:textId="77777777" w:rsidR="001C60F2" w:rsidRDefault="001C60F2" w:rsidP="00046C8E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992"/>
        <w:gridCol w:w="8221"/>
      </w:tblGrid>
      <w:tr w:rsidR="00343353" w:rsidRPr="001C60F2" w14:paraId="72968D77" w14:textId="77777777" w:rsidTr="001D017F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center"/>
          </w:tcPr>
          <w:p w14:paraId="2ACF6D08" w14:textId="77777777" w:rsidR="00343353" w:rsidRPr="00597968" w:rsidRDefault="00343353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429743"/>
            <w:r>
              <w:rPr>
                <w:rStyle w:val="Funotenzeichen"/>
                <w:b w:val="0"/>
              </w:rPr>
              <w:footnoteReference w:id="1"/>
            </w:r>
            <w:bookmarkEnd w:id="0"/>
            <w:r>
              <w:rPr>
                <w:b/>
                <w:bCs/>
              </w:rPr>
              <w:t>, die Vertragsbestandteil werden</w:t>
            </w:r>
          </w:p>
        </w:tc>
      </w:tr>
      <w:tr w:rsidR="00343353" w:rsidRPr="001C60F2" w14:paraId="20899D8D" w14:textId="77777777" w:rsidTr="00343353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4BE0BF7" w14:textId="77777777" w:rsidR="00343353" w:rsidRDefault="00343353" w:rsidP="000A77E4">
            <w:pPr>
              <w:jc w:val="left"/>
              <w:rPr>
                <w:b/>
              </w:rPr>
            </w:pPr>
          </w:p>
          <w:sdt>
            <w:sdtPr>
              <w:id w:val="-1938206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DDAE6A" w14:textId="77777777" w:rsidR="00343353" w:rsidRPr="00597968" w:rsidRDefault="00857809" w:rsidP="00864C52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992" w:type="dxa"/>
            <w:vAlign w:val="center"/>
          </w:tcPr>
          <w:p w14:paraId="2878EE61" w14:textId="77777777" w:rsidR="00343353" w:rsidRPr="00597968" w:rsidRDefault="00343353" w:rsidP="004E122C">
            <w:pPr>
              <w:jc w:val="left"/>
            </w:pPr>
          </w:p>
        </w:tc>
        <w:tc>
          <w:tcPr>
            <w:tcW w:w="8221" w:type="dxa"/>
            <w:vAlign w:val="center"/>
          </w:tcPr>
          <w:p w14:paraId="425DB8DC" w14:textId="77777777" w:rsidR="00343353" w:rsidRPr="00597968" w:rsidRDefault="00343353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343353" w:rsidRPr="001C60F2" w14:paraId="3D7C3AC0" w14:textId="77777777" w:rsidTr="00343353">
        <w:trPr>
          <w:trHeight w:val="284"/>
        </w:trPr>
        <w:sdt>
          <w:sdtPr>
            <w:id w:val="120136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5A6DE497" w14:textId="77777777" w:rsidR="00343353" w:rsidRPr="00597968" w:rsidRDefault="00857809" w:rsidP="00987558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vAlign w:val="center"/>
          </w:tcPr>
          <w:p w14:paraId="44E761CD" w14:textId="77777777" w:rsidR="00343353" w:rsidRPr="00D425A1" w:rsidRDefault="00343353" w:rsidP="00732EEA">
            <w:pPr>
              <w:jc w:val="left"/>
            </w:pPr>
            <w:r w:rsidRPr="00D425A1">
              <w:t>234</w:t>
            </w:r>
          </w:p>
        </w:tc>
        <w:tc>
          <w:tcPr>
            <w:tcW w:w="8221" w:type="dxa"/>
            <w:vAlign w:val="center"/>
          </w:tcPr>
          <w:p w14:paraId="7B9FD35B" w14:textId="77777777" w:rsidR="00343353" w:rsidRPr="00597968" w:rsidRDefault="00343353" w:rsidP="004E122C">
            <w:pPr>
              <w:jc w:val="left"/>
            </w:pPr>
            <w:r w:rsidRPr="00597968">
              <w:t>Bieter-/Arbeitsgemeinschaft</w:t>
            </w:r>
          </w:p>
        </w:tc>
      </w:tr>
      <w:tr w:rsidR="00343353" w:rsidRPr="001C60F2" w14:paraId="2A7FBF17" w14:textId="77777777" w:rsidTr="00343353">
        <w:trPr>
          <w:trHeight w:val="284"/>
        </w:trPr>
        <w:sdt>
          <w:sdtPr>
            <w:id w:val="-204404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61E6B8C8" w14:textId="77777777" w:rsidR="00343353" w:rsidRPr="00597968" w:rsidRDefault="00857809" w:rsidP="00987558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vAlign w:val="center"/>
          </w:tcPr>
          <w:p w14:paraId="6B4BB31C" w14:textId="77777777" w:rsidR="00343353" w:rsidRPr="00D425A1" w:rsidRDefault="00343353" w:rsidP="009C0E76">
            <w:pPr>
              <w:jc w:val="left"/>
            </w:pPr>
            <w:r>
              <w:t>235</w:t>
            </w:r>
          </w:p>
        </w:tc>
        <w:tc>
          <w:tcPr>
            <w:tcW w:w="8221" w:type="dxa"/>
            <w:vAlign w:val="center"/>
          </w:tcPr>
          <w:p w14:paraId="52232CEF" w14:textId="77777777" w:rsidR="00343353" w:rsidRPr="00D425A1" w:rsidRDefault="00343353" w:rsidP="004E122C">
            <w:pPr>
              <w:jc w:val="left"/>
            </w:pPr>
            <w:r>
              <w:t>Verzeichnis der Leistungen/Kapazitäten anderer Unternehmen</w:t>
            </w:r>
          </w:p>
        </w:tc>
      </w:tr>
      <w:tr w:rsidR="00343353" w:rsidRPr="001C60F2" w14:paraId="39AC1EC6" w14:textId="77777777" w:rsidTr="00343353">
        <w:trPr>
          <w:trHeight w:val="284"/>
        </w:trPr>
        <w:sdt>
          <w:sdtPr>
            <w:id w:val="-240871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01D2AF46" w14:textId="77777777" w:rsidR="00343353" w:rsidRPr="00597968" w:rsidRDefault="00857809" w:rsidP="00987558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vAlign w:val="center"/>
          </w:tcPr>
          <w:p w14:paraId="0A9AC2B6" w14:textId="77777777" w:rsidR="00343353" w:rsidRPr="00D425A1" w:rsidRDefault="00343353" w:rsidP="003D167E">
            <w:pPr>
              <w:jc w:val="left"/>
            </w:pPr>
            <w:r>
              <w:t>248</w:t>
            </w:r>
          </w:p>
        </w:tc>
        <w:tc>
          <w:tcPr>
            <w:tcW w:w="8221" w:type="dxa"/>
            <w:vAlign w:val="center"/>
          </w:tcPr>
          <w:p w14:paraId="6E2C6F06" w14:textId="77777777" w:rsidR="00343353" w:rsidRPr="00597968" w:rsidRDefault="00343353" w:rsidP="00667DD5">
            <w:pPr>
              <w:jc w:val="left"/>
            </w:pPr>
            <w:r>
              <w:t>Erklärung zur Verwendung von Holzprodukten</w:t>
            </w:r>
          </w:p>
        </w:tc>
      </w:tr>
      <w:tr w:rsidR="00343353" w:rsidRPr="001C60F2" w14:paraId="11C2D520" w14:textId="77777777" w:rsidTr="00343353">
        <w:trPr>
          <w:trHeight w:val="284"/>
        </w:trPr>
        <w:sdt>
          <w:sdtPr>
            <w:id w:val="-153442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1B256853" w14:textId="77777777" w:rsidR="00343353" w:rsidRPr="00597968" w:rsidRDefault="00857809" w:rsidP="00987558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vAlign w:val="center"/>
          </w:tcPr>
          <w:p w14:paraId="051FFC31" w14:textId="77777777" w:rsidR="00343353" w:rsidRPr="00D425A1" w:rsidRDefault="00343353" w:rsidP="00987558">
            <w:pPr>
              <w:jc w:val="left"/>
            </w:pPr>
          </w:p>
        </w:tc>
        <w:tc>
          <w:tcPr>
            <w:tcW w:w="8221" w:type="dxa"/>
            <w:vAlign w:val="center"/>
          </w:tcPr>
          <w:p w14:paraId="371A9494" w14:textId="77777777" w:rsidR="00343353" w:rsidRPr="00597968" w:rsidRDefault="00343353" w:rsidP="0094707D">
            <w:pPr>
              <w:jc w:val="left"/>
            </w:pPr>
            <w:r w:rsidRPr="005C27BD">
              <w:t>Nebenangebot(e)</w:t>
            </w:r>
          </w:p>
        </w:tc>
      </w:tr>
      <w:tr w:rsidR="00343353" w:rsidRPr="001C60F2" w14:paraId="12F2BD1B" w14:textId="77777777" w:rsidTr="00540329">
        <w:trPr>
          <w:trHeight w:val="284"/>
        </w:trPr>
        <w:sdt>
          <w:sdtPr>
            <w:id w:val="-561016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7A76DA8E" w14:textId="77777777" w:rsidR="00343353" w:rsidRPr="00DF0D66" w:rsidRDefault="00857809" w:rsidP="00540329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vAlign w:val="center"/>
          </w:tcPr>
          <w:p w14:paraId="3CAB60B0" w14:textId="77777777" w:rsidR="00343353" w:rsidRPr="00D425A1" w:rsidRDefault="00343353" w:rsidP="00540329">
            <w:pPr>
              <w:jc w:val="left"/>
            </w:pPr>
          </w:p>
        </w:tc>
        <w:sdt>
          <w:sdtPr>
            <w:id w:val="-949539309"/>
            <w:placeholder>
              <w:docPart w:val="E44BE7D6FB75411FB49CE974D91841D4"/>
            </w:placeholder>
            <w:showingPlcHdr/>
          </w:sdtPr>
          <w:sdtEndPr/>
          <w:sdtContent>
            <w:tc>
              <w:tcPr>
                <w:tcW w:w="8221" w:type="dxa"/>
                <w:vAlign w:val="center"/>
              </w:tcPr>
              <w:p w14:paraId="15A91762" w14:textId="77777777" w:rsidR="00343353" w:rsidRPr="00D425A1" w:rsidRDefault="00857809" w:rsidP="00540329">
                <w:pPr>
                  <w:jc w:val="left"/>
                </w:pPr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43353" w:rsidRPr="001C60F2" w14:paraId="1950993B" w14:textId="77777777" w:rsidTr="00A516F3">
        <w:trPr>
          <w:trHeight w:val="284"/>
        </w:trPr>
        <w:sdt>
          <w:sdtPr>
            <w:id w:val="-194583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054D789F" w14:textId="77777777" w:rsidR="00343353" w:rsidRPr="00DF0D66" w:rsidRDefault="00857809" w:rsidP="00A516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vAlign w:val="center"/>
          </w:tcPr>
          <w:p w14:paraId="08192E01" w14:textId="77777777" w:rsidR="00343353" w:rsidRPr="00D425A1" w:rsidRDefault="00343353" w:rsidP="00A516F3">
            <w:pPr>
              <w:jc w:val="left"/>
            </w:pPr>
          </w:p>
        </w:tc>
        <w:sdt>
          <w:sdtPr>
            <w:id w:val="-845710759"/>
            <w:placeholder>
              <w:docPart w:val="C9D74A84E2154D899658437A0BF44C06"/>
            </w:placeholder>
            <w:showingPlcHdr/>
          </w:sdtPr>
          <w:sdtEndPr/>
          <w:sdtContent>
            <w:tc>
              <w:tcPr>
                <w:tcW w:w="8221" w:type="dxa"/>
                <w:vAlign w:val="center"/>
              </w:tcPr>
              <w:p w14:paraId="49067F5B" w14:textId="77777777" w:rsidR="00343353" w:rsidRPr="00D425A1" w:rsidRDefault="00857809" w:rsidP="00A516F3">
                <w:pPr>
                  <w:jc w:val="left"/>
                </w:pPr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43353" w:rsidRPr="001C60F2" w14:paraId="6D5183A1" w14:textId="77777777" w:rsidTr="00190F7D">
        <w:trPr>
          <w:trHeight w:val="284"/>
        </w:trPr>
        <w:sdt>
          <w:sdtPr>
            <w:id w:val="-203802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441337BD" w14:textId="77777777" w:rsidR="00343353" w:rsidRPr="00DF0D66" w:rsidRDefault="00857809" w:rsidP="00190F7D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vAlign w:val="center"/>
          </w:tcPr>
          <w:p w14:paraId="304E1631" w14:textId="77777777" w:rsidR="00343353" w:rsidRPr="00D425A1" w:rsidRDefault="00343353" w:rsidP="00190F7D">
            <w:pPr>
              <w:jc w:val="left"/>
            </w:pPr>
          </w:p>
        </w:tc>
        <w:sdt>
          <w:sdtPr>
            <w:id w:val="293331506"/>
            <w:placeholder>
              <w:docPart w:val="4C60C80DE8EF45A8A483205AB0F680AE"/>
            </w:placeholder>
            <w:showingPlcHdr/>
          </w:sdtPr>
          <w:sdtEndPr/>
          <w:sdtContent>
            <w:tc>
              <w:tcPr>
                <w:tcW w:w="8221" w:type="dxa"/>
                <w:vAlign w:val="center"/>
              </w:tcPr>
              <w:p w14:paraId="3EB6290C" w14:textId="77777777" w:rsidR="00343353" w:rsidRPr="00D425A1" w:rsidRDefault="00857809" w:rsidP="00190F7D">
                <w:pPr>
                  <w:jc w:val="left"/>
                </w:pPr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43353" w:rsidRPr="001C60F2" w14:paraId="479CC9D4" w14:textId="77777777" w:rsidTr="00343353">
        <w:trPr>
          <w:trHeight w:val="284"/>
        </w:trPr>
        <w:sdt>
          <w:sdtPr>
            <w:id w:val="932792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6B33A242" w14:textId="77777777" w:rsidR="00343353" w:rsidRPr="00597968" w:rsidRDefault="00857809" w:rsidP="00987558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vAlign w:val="center"/>
          </w:tcPr>
          <w:p w14:paraId="36E4B809" w14:textId="77777777" w:rsidR="00343353" w:rsidRPr="00D425A1" w:rsidRDefault="00343353" w:rsidP="00DF0D66">
            <w:pPr>
              <w:jc w:val="left"/>
            </w:pPr>
          </w:p>
        </w:tc>
        <w:sdt>
          <w:sdtPr>
            <w:id w:val="86276512"/>
            <w:placeholder>
              <w:docPart w:val="59C874D0F69D40A4A4C6DD79BDA8EF1A"/>
            </w:placeholder>
            <w:showingPlcHdr/>
          </w:sdtPr>
          <w:sdtEndPr/>
          <w:sdtContent>
            <w:tc>
              <w:tcPr>
                <w:tcW w:w="8221" w:type="dxa"/>
                <w:vAlign w:val="center"/>
              </w:tcPr>
              <w:p w14:paraId="7F75070F" w14:textId="77777777" w:rsidR="00343353" w:rsidRPr="00597968" w:rsidRDefault="00857809" w:rsidP="00A01770">
                <w:pPr>
                  <w:jc w:val="left"/>
                </w:pPr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43353" w:rsidRPr="001C60F2" w14:paraId="0A1F6834" w14:textId="77777777" w:rsidTr="00261577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center"/>
          </w:tcPr>
          <w:p w14:paraId="64F79BC3" w14:textId="77777777" w:rsidR="00343353" w:rsidRPr="00597968" w:rsidRDefault="00343353" w:rsidP="00343353">
            <w:pPr>
              <w:jc w:val="left"/>
            </w:pPr>
            <w:r w:rsidRPr="000A77E4">
              <w:rPr>
                <w:b/>
                <w:bCs/>
              </w:rPr>
              <w:t>Anlagen</w:t>
            </w:r>
            <w:r w:rsidRPr="00343353">
              <w:rPr>
                <w:b/>
                <w:bCs/>
                <w:vertAlign w:val="superscript"/>
              </w:rPr>
              <w:fldChar w:fldCharType="begin"/>
            </w:r>
            <w:r w:rsidRPr="00343353">
              <w:rPr>
                <w:b/>
                <w:bCs/>
                <w:vertAlign w:val="superscript"/>
              </w:rPr>
              <w:instrText xml:space="preserve"> NOTEREF _Ref491429743 \h </w:instrText>
            </w:r>
            <w:r>
              <w:rPr>
                <w:b/>
                <w:bCs/>
                <w:vertAlign w:val="superscript"/>
              </w:rPr>
              <w:instrText xml:space="preserve"> \* MERGEFORMAT </w:instrText>
            </w:r>
            <w:r w:rsidRPr="00343353">
              <w:rPr>
                <w:b/>
                <w:bCs/>
                <w:vertAlign w:val="superscript"/>
              </w:rPr>
            </w:r>
            <w:r w:rsidRPr="00343353">
              <w:rPr>
                <w:b/>
                <w:bCs/>
                <w:vertAlign w:val="superscript"/>
              </w:rPr>
              <w:fldChar w:fldCharType="separate"/>
            </w:r>
            <w:r w:rsidRPr="00343353">
              <w:rPr>
                <w:b/>
                <w:bCs/>
                <w:vertAlign w:val="superscript"/>
              </w:rPr>
              <w:t>1</w:t>
            </w:r>
            <w:r w:rsidRPr="00343353">
              <w:rPr>
                <w:b/>
                <w:bCs/>
                <w:vertAlign w:val="superscript"/>
              </w:rPr>
              <w:fldChar w:fldCharType="end"/>
            </w:r>
            <w:r>
              <w:rPr>
                <w:b/>
                <w:bCs/>
              </w:rPr>
              <w:t>, die der Angebotserläuterung dienen, ohne Vertragsbestandteil zu werden</w:t>
            </w:r>
          </w:p>
        </w:tc>
      </w:tr>
      <w:tr w:rsidR="00343353" w:rsidRPr="001C60F2" w14:paraId="21A940DB" w14:textId="77777777" w:rsidTr="00343353">
        <w:trPr>
          <w:trHeight w:val="284"/>
        </w:trPr>
        <w:sdt>
          <w:sdtPr>
            <w:id w:val="51311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71ED36A1" w14:textId="77777777" w:rsidR="00343353" w:rsidRPr="00597968" w:rsidRDefault="00857809" w:rsidP="00987558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vAlign w:val="center"/>
          </w:tcPr>
          <w:p w14:paraId="3455B0FB" w14:textId="77777777" w:rsidR="00343353" w:rsidRPr="00D425A1" w:rsidRDefault="00343353" w:rsidP="009501B4">
            <w:pPr>
              <w:jc w:val="left"/>
            </w:pPr>
            <w:r>
              <w:t>124</w:t>
            </w:r>
            <w:r w:rsidR="009501B4">
              <w:t> </w:t>
            </w:r>
            <w:r>
              <w:t>LD</w:t>
            </w:r>
          </w:p>
        </w:tc>
        <w:tc>
          <w:tcPr>
            <w:tcW w:w="8221" w:type="dxa"/>
            <w:vAlign w:val="center"/>
          </w:tcPr>
          <w:p w14:paraId="567355A3" w14:textId="77777777" w:rsidR="00343353" w:rsidRPr="00597968" w:rsidRDefault="00343353" w:rsidP="00987558">
            <w:pPr>
              <w:jc w:val="left"/>
            </w:pPr>
            <w:r>
              <w:t>Eigenerklärung zur Eignung</w:t>
            </w:r>
          </w:p>
        </w:tc>
      </w:tr>
      <w:tr w:rsidR="00343353" w:rsidRPr="001C60F2" w14:paraId="15421B45" w14:textId="77777777" w:rsidTr="00C905D3">
        <w:trPr>
          <w:trHeight w:val="284"/>
        </w:trPr>
        <w:sdt>
          <w:sdtPr>
            <w:id w:val="-1899586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7529E7F3" w14:textId="77777777" w:rsidR="00343353" w:rsidRPr="005C27BD" w:rsidRDefault="00857809" w:rsidP="00C905D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vAlign w:val="center"/>
          </w:tcPr>
          <w:p w14:paraId="63B43FAC" w14:textId="77777777" w:rsidR="00343353" w:rsidRPr="00D425A1" w:rsidRDefault="00343353" w:rsidP="00C905D3">
            <w:pPr>
              <w:jc w:val="left"/>
            </w:pPr>
          </w:p>
        </w:tc>
        <w:tc>
          <w:tcPr>
            <w:tcW w:w="8221" w:type="dxa"/>
            <w:vAlign w:val="center"/>
          </w:tcPr>
          <w:p w14:paraId="14FBA6FE" w14:textId="77777777" w:rsidR="00343353" w:rsidRPr="00597968" w:rsidRDefault="00343353" w:rsidP="00C905D3">
            <w:pPr>
              <w:jc w:val="left"/>
            </w:pPr>
            <w:r>
              <w:t>Einheitliche Europäische Eigenerklärung</w:t>
            </w:r>
          </w:p>
        </w:tc>
      </w:tr>
      <w:tr w:rsidR="00343353" w:rsidRPr="001C60F2" w14:paraId="7233E44F" w14:textId="77777777" w:rsidTr="00343353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41CD400" w14:textId="77777777" w:rsidR="00343353" w:rsidRPr="00DF0D66" w:rsidRDefault="00D02F7A" w:rsidP="00857809">
            <w:pPr>
              <w:jc w:val="left"/>
            </w:pPr>
            <w:sdt>
              <w:sdtPr>
                <w:id w:val="-75396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8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00FDC4BE" w14:textId="77777777" w:rsidR="00343353" w:rsidRPr="00D425A1" w:rsidRDefault="00343353" w:rsidP="00987558">
            <w:pPr>
              <w:jc w:val="left"/>
            </w:pPr>
          </w:p>
        </w:tc>
        <w:sdt>
          <w:sdtPr>
            <w:id w:val="1003393216"/>
            <w:placeholder>
              <w:docPart w:val="62972E97BF5943FFB76B5814E8B25999"/>
            </w:placeholder>
            <w:showingPlcHdr/>
          </w:sdtPr>
          <w:sdtEndPr/>
          <w:sdtContent>
            <w:tc>
              <w:tcPr>
                <w:tcW w:w="8221" w:type="dxa"/>
                <w:vAlign w:val="center"/>
              </w:tcPr>
              <w:p w14:paraId="22715E1B" w14:textId="77777777" w:rsidR="00343353" w:rsidRPr="00D425A1" w:rsidRDefault="00857809" w:rsidP="00DF0D66">
                <w:pPr>
                  <w:jc w:val="left"/>
                </w:pPr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BCAA060" w14:textId="77777777" w:rsidR="00652F3F" w:rsidRDefault="00652F3F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284"/>
        <w:gridCol w:w="263"/>
        <w:gridCol w:w="5690"/>
        <w:gridCol w:w="187"/>
        <w:gridCol w:w="1656"/>
        <w:gridCol w:w="992"/>
      </w:tblGrid>
      <w:tr w:rsidR="00341A7F" w:rsidRPr="001C60F2" w14:paraId="6D13A475" w14:textId="77777777" w:rsidTr="00165996">
        <w:trPr>
          <w:trHeight w:val="170"/>
        </w:trPr>
        <w:tc>
          <w:tcPr>
            <w:tcW w:w="1142" w:type="dxa"/>
            <w:gridSpan w:val="3"/>
            <w:noWrap/>
            <w:tcMar>
              <w:left w:w="28" w:type="dxa"/>
            </w:tcMar>
            <w:vAlign w:val="center"/>
          </w:tcPr>
          <w:p w14:paraId="377753E0" w14:textId="77777777" w:rsidR="00341A7F" w:rsidRPr="00410951" w:rsidRDefault="00341A7F" w:rsidP="002476B6">
            <w:pPr>
              <w:rPr>
                <w:b/>
              </w:rPr>
            </w:pPr>
          </w:p>
        </w:tc>
        <w:tc>
          <w:tcPr>
            <w:tcW w:w="8525" w:type="dxa"/>
            <w:gridSpan w:val="4"/>
            <w:noWrap/>
            <w:vAlign w:val="center"/>
          </w:tcPr>
          <w:p w14:paraId="77D97969" w14:textId="77777777" w:rsidR="00341A7F" w:rsidRPr="00410951" w:rsidRDefault="00341A7F" w:rsidP="002476B6">
            <w:pPr>
              <w:rPr>
                <w:b/>
              </w:rPr>
            </w:pPr>
          </w:p>
        </w:tc>
      </w:tr>
      <w:tr w:rsidR="00341A7F" w:rsidRPr="001C60F2" w14:paraId="7B543B80" w14:textId="77777777" w:rsidTr="0089492C">
        <w:trPr>
          <w:trHeight w:val="397"/>
        </w:trPr>
        <w:tc>
          <w:tcPr>
            <w:tcW w:w="9667" w:type="dxa"/>
            <w:gridSpan w:val="7"/>
            <w:noWrap/>
            <w:tcMar>
              <w:left w:w="28" w:type="dxa"/>
            </w:tcMar>
          </w:tcPr>
          <w:p w14:paraId="25990B53" w14:textId="77777777" w:rsidR="00341A7F" w:rsidRPr="00410951" w:rsidRDefault="00341A7F" w:rsidP="00C256AF">
            <w:pPr>
              <w:pStyle w:val="berschrift1"/>
            </w:pPr>
            <w:r>
              <w:t>Ich/Wir biete(n) die Ausführung der oben genannten Leistung zu den von mir/uns eingesetz</w:t>
            </w:r>
            <w:r>
              <w:softHyphen/>
              <w:t xml:space="preserve">ten Preisen an. </w:t>
            </w:r>
            <w:r>
              <w:br/>
              <w:t xml:space="preserve">An mein/unser Angebot halte(n) ich/wir mich/uns bis zum Ablauf der </w:t>
            </w:r>
            <w:r w:rsidR="00C256AF">
              <w:t xml:space="preserve">Bindefrist </w:t>
            </w:r>
            <w:r>
              <w:t>gebun</w:t>
            </w:r>
            <w:r>
              <w:softHyphen/>
              <w:t>den.</w:t>
            </w:r>
          </w:p>
        </w:tc>
      </w:tr>
      <w:tr w:rsidR="00341A7F" w:rsidRPr="0036695A" w14:paraId="46E4EE22" w14:textId="77777777" w:rsidTr="00165996">
        <w:trPr>
          <w:trHeight w:hRule="exact" w:val="113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697BA139" w14:textId="77777777"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1C60F2" w14:paraId="08FD1BFD" w14:textId="77777777" w:rsidTr="00165996">
        <w:trPr>
          <w:trHeight w:val="284"/>
        </w:trPr>
        <w:tc>
          <w:tcPr>
            <w:tcW w:w="6832" w:type="dxa"/>
            <w:gridSpan w:val="4"/>
            <w:noWrap/>
            <w:tcMar>
              <w:left w:w="28" w:type="dxa"/>
            </w:tcMar>
          </w:tcPr>
          <w:p w14:paraId="579073CE" w14:textId="77777777" w:rsidR="00341A7F" w:rsidRPr="00410951" w:rsidRDefault="00341A7F" w:rsidP="009501B4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9501B4" w:rsidRPr="00597968">
              <w:t>beträgt</w:t>
            </w:r>
            <w:r w:rsidR="009501B4">
              <w:t xml:space="preserve"> </w:t>
            </w:r>
            <w:r w:rsidR="005B1392">
              <w:t>einschl. Umsatzsteuer</w:t>
            </w:r>
            <w:r w:rsidR="00165996">
              <w:t xml:space="preserve"> </w:t>
            </w:r>
          </w:p>
        </w:tc>
        <w:sdt>
          <w:sdtPr>
            <w:rPr>
              <w:b/>
            </w:rPr>
            <w:id w:val="-848871850"/>
            <w:placeholder>
              <w:docPart w:val="547FA0CBD1B94CAFA2D6D18489B67270"/>
            </w:placeholder>
            <w:showingPlcHdr/>
          </w:sdtPr>
          <w:sdtEndPr/>
          <w:sdtContent>
            <w:tc>
              <w:tcPr>
                <w:tcW w:w="1843" w:type="dxa"/>
                <w:gridSpan w:val="2"/>
                <w:tcBorders>
                  <w:bottom w:val="single" w:sz="4" w:space="0" w:color="808080"/>
                </w:tcBorders>
                <w:vAlign w:val="bottom"/>
              </w:tcPr>
              <w:p w14:paraId="5BB77D6D" w14:textId="77777777" w:rsidR="00341A7F" w:rsidRPr="00410951" w:rsidRDefault="00857809" w:rsidP="00DD6287">
                <w:pPr>
                  <w:jc w:val="left"/>
                  <w:rPr>
                    <w:b/>
                  </w:rPr>
                </w:pPr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992" w:type="dxa"/>
            <w:vAlign w:val="bottom"/>
          </w:tcPr>
          <w:p w14:paraId="2953A567" w14:textId="77777777" w:rsidR="00341A7F" w:rsidRPr="00410951" w:rsidRDefault="009501B4" w:rsidP="00853F45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341A7F" w:rsidRPr="0036695A" w14:paraId="12C8E8DF" w14:textId="77777777" w:rsidTr="00165996">
        <w:trPr>
          <w:trHeight w:hRule="exact" w:val="113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71277BE5" w14:textId="77777777" w:rsidR="00341A7F" w:rsidRPr="0036695A" w:rsidRDefault="00341A7F" w:rsidP="001C60F2">
            <w:pPr>
              <w:rPr>
                <w:sz w:val="16"/>
                <w:szCs w:val="16"/>
              </w:rPr>
            </w:pPr>
          </w:p>
        </w:tc>
      </w:tr>
      <w:tr w:rsidR="00341A7F" w:rsidRPr="001C60F2" w14:paraId="6EBA6A91" w14:textId="77777777" w:rsidTr="00165996">
        <w:trPr>
          <w:trHeight w:val="397"/>
        </w:trPr>
        <w:tc>
          <w:tcPr>
            <w:tcW w:w="7019" w:type="dxa"/>
            <w:gridSpan w:val="5"/>
            <w:noWrap/>
            <w:tcMar>
              <w:left w:w="28" w:type="dxa"/>
            </w:tcMar>
            <w:vAlign w:val="center"/>
          </w:tcPr>
          <w:p w14:paraId="409A5D0C" w14:textId="77777777" w:rsidR="00341A7F" w:rsidRPr="00410951" w:rsidRDefault="00341A7F" w:rsidP="00D425A1">
            <w:pPr>
              <w:pStyle w:val="berschrift1"/>
            </w:pPr>
            <w:r>
              <w:t>Anzahl der Nebenangebote</w:t>
            </w:r>
          </w:p>
        </w:tc>
        <w:tc>
          <w:tcPr>
            <w:tcW w:w="1656" w:type="dxa"/>
            <w:tcBorders>
              <w:bottom w:val="single" w:sz="4" w:space="0" w:color="808080"/>
            </w:tcBorders>
            <w:vAlign w:val="center"/>
          </w:tcPr>
          <w:p w14:paraId="7CF06B60" w14:textId="77777777" w:rsidR="00341A7F" w:rsidRPr="00410951" w:rsidRDefault="00341A7F" w:rsidP="004F3FD9">
            <w:pPr>
              <w:jc w:val="right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2E542FCC" w14:textId="77777777"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341A7F" w:rsidRPr="00DF0D66" w14:paraId="41781E8E" w14:textId="77777777" w:rsidTr="00165996">
        <w:trPr>
          <w:trHeight w:hRule="exact" w:val="113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center"/>
          </w:tcPr>
          <w:p w14:paraId="00972521" w14:textId="77777777"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14:paraId="4AB8ABF9" w14:textId="77777777" w:rsidTr="00165996">
        <w:trPr>
          <w:trHeight w:val="291"/>
        </w:trPr>
        <w:tc>
          <w:tcPr>
            <w:tcW w:w="7019" w:type="dxa"/>
            <w:gridSpan w:val="5"/>
            <w:noWrap/>
            <w:tcMar>
              <w:left w:w="28" w:type="dxa"/>
            </w:tcMar>
          </w:tcPr>
          <w:p w14:paraId="383916F0" w14:textId="77777777" w:rsidR="00341A7F" w:rsidRPr="00FF10F9" w:rsidRDefault="00341A7F" w:rsidP="00D425A1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</w:p>
        </w:tc>
        <w:sdt>
          <w:sdtPr>
            <w:rPr>
              <w:b/>
            </w:rPr>
            <w:id w:val="-1418703921"/>
            <w:placeholder>
              <w:docPart w:val="47D4AA8A85B2410CBE938B442E214A82"/>
            </w:placeholder>
            <w:showingPlcHdr/>
          </w:sdtPr>
          <w:sdtEndPr/>
          <w:sdtContent>
            <w:tc>
              <w:tcPr>
                <w:tcW w:w="1656" w:type="dxa"/>
                <w:tcBorders>
                  <w:bottom w:val="single" w:sz="4" w:space="0" w:color="808080"/>
                </w:tcBorders>
                <w:vAlign w:val="bottom"/>
              </w:tcPr>
              <w:p w14:paraId="0131C2F8" w14:textId="77777777" w:rsidR="00341A7F" w:rsidRPr="00410951" w:rsidRDefault="00857809" w:rsidP="00DC6699">
                <w:pPr>
                  <w:rPr>
                    <w:b/>
                  </w:rPr>
                </w:pPr>
                <w:r w:rsidRPr="00F85C7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992" w:type="dxa"/>
            <w:vAlign w:val="center"/>
          </w:tcPr>
          <w:p w14:paraId="6D114609" w14:textId="77777777" w:rsidR="00341A7F" w:rsidRPr="00410951" w:rsidRDefault="00341A7F" w:rsidP="00853F4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41A7F" w:rsidRPr="001C60F2" w14:paraId="584F61B6" w14:textId="77777777" w:rsidTr="00165996">
        <w:trPr>
          <w:trHeight w:hRule="exact" w:val="113"/>
        </w:trPr>
        <w:tc>
          <w:tcPr>
            <w:tcW w:w="1142" w:type="dxa"/>
            <w:gridSpan w:val="3"/>
            <w:noWrap/>
            <w:tcMar>
              <w:left w:w="28" w:type="dxa"/>
            </w:tcMar>
            <w:vAlign w:val="center"/>
          </w:tcPr>
          <w:p w14:paraId="29AA59A2" w14:textId="77777777" w:rsidR="00341A7F" w:rsidRPr="00410951" w:rsidRDefault="00341A7F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525" w:type="dxa"/>
            <w:gridSpan w:val="4"/>
            <w:noWrap/>
            <w:vAlign w:val="center"/>
          </w:tcPr>
          <w:p w14:paraId="073D5E18" w14:textId="77777777" w:rsidR="00341A7F" w:rsidRPr="00410951" w:rsidRDefault="00341A7F" w:rsidP="001C60F2">
            <w:pPr>
              <w:rPr>
                <w:b/>
              </w:rPr>
            </w:pPr>
          </w:p>
        </w:tc>
      </w:tr>
      <w:tr w:rsidR="00341A7F" w:rsidRPr="001C60F2" w14:paraId="3C4F2030" w14:textId="77777777" w:rsidTr="0089492C">
        <w:trPr>
          <w:trHeight w:val="397"/>
        </w:trPr>
        <w:tc>
          <w:tcPr>
            <w:tcW w:w="9667" w:type="dxa"/>
            <w:gridSpan w:val="7"/>
            <w:noWrap/>
            <w:tcMar>
              <w:left w:w="28" w:type="dxa"/>
            </w:tcMar>
          </w:tcPr>
          <w:p w14:paraId="78645649" w14:textId="77777777" w:rsidR="00341A7F" w:rsidRPr="00410951" w:rsidRDefault="00341A7F" w:rsidP="00D425A1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</w:t>
            </w:r>
            <w:r>
              <w:softHyphen/>
              <w:t>gen</w:t>
            </w:r>
            <w:r w:rsidRPr="00410951">
              <w:t>:</w:t>
            </w:r>
          </w:p>
        </w:tc>
      </w:tr>
      <w:tr w:rsidR="00341A7F" w:rsidRPr="001C60F2" w14:paraId="7D264FC4" w14:textId="77777777" w:rsidTr="0036695A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2929A0B" w14:textId="77777777"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6"/>
            <w:noWrap/>
            <w:vAlign w:val="center"/>
          </w:tcPr>
          <w:p w14:paraId="0D2C7237" w14:textId="77777777" w:rsidR="00341A7F" w:rsidRPr="001C60F2" w:rsidRDefault="00341A7F" w:rsidP="002E3481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 xml:space="preserve">Allgemeine Vertragsbedingungen für die Ausführung von </w:t>
            </w:r>
            <w:r>
              <w:t>L</w:t>
            </w:r>
            <w:r w:rsidRPr="001C60F2">
              <w:t>eistungen (VO</w:t>
            </w:r>
            <w:r>
              <w:t>L</w:t>
            </w:r>
            <w:r w:rsidRPr="001C60F2">
              <w:t>/B), Ausgabe</w:t>
            </w:r>
            <w:r>
              <w:t> 2003</w:t>
            </w:r>
            <w:r w:rsidRPr="001C60F2">
              <w:t>,</w:t>
            </w:r>
          </w:p>
        </w:tc>
      </w:tr>
      <w:tr w:rsidR="00341A7F" w:rsidRPr="001C60F2" w14:paraId="1A544CFF" w14:textId="77777777" w:rsidTr="0036695A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1CEFD5A" w14:textId="77777777"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6"/>
            <w:noWrap/>
            <w:vAlign w:val="center"/>
          </w:tcPr>
          <w:p w14:paraId="3CDA35F2" w14:textId="77777777" w:rsidR="00341A7F" w:rsidRPr="001C60F2" w:rsidRDefault="00341A7F" w:rsidP="006C76A1">
            <w:pPr>
              <w:pStyle w:val="AnstrichTabelle"/>
              <w:jc w:val="left"/>
            </w:pPr>
            <w:r>
              <w:t>-</w:t>
            </w:r>
            <w:r>
              <w:tab/>
              <w:t>Unterlagen gem. Aufforderung zur Angebotsabgabe, Anlagen – Teil B</w:t>
            </w:r>
            <w:r w:rsidRPr="001C60F2" w:rsidDel="00AB5132">
              <w:t xml:space="preserve"> </w:t>
            </w:r>
          </w:p>
        </w:tc>
      </w:tr>
      <w:tr w:rsidR="00341A7F" w:rsidRPr="001C60F2" w14:paraId="5B469D50" w14:textId="77777777" w:rsidTr="0036695A">
        <w:trPr>
          <w:trHeight w:hRule="exact" w:val="170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F1AA270" w14:textId="77777777" w:rsidR="00341A7F" w:rsidRPr="001C60F2" w:rsidRDefault="00341A7F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6"/>
            <w:noWrap/>
            <w:vAlign w:val="center"/>
          </w:tcPr>
          <w:p w14:paraId="2BD66753" w14:textId="77777777" w:rsidR="00341A7F" w:rsidRPr="001C60F2" w:rsidRDefault="00341A7F" w:rsidP="00355674">
            <w:pPr>
              <w:pStyle w:val="AnstrichTabelle"/>
            </w:pPr>
          </w:p>
        </w:tc>
      </w:tr>
      <w:tr w:rsidR="00341A7F" w:rsidRPr="00410951" w14:paraId="148F78DB" w14:textId="77777777" w:rsidTr="00660458">
        <w:trPr>
          <w:trHeight w:val="284"/>
        </w:trPr>
        <w:tc>
          <w:tcPr>
            <w:tcW w:w="9667" w:type="dxa"/>
            <w:gridSpan w:val="7"/>
            <w:noWrap/>
            <w:tcMar>
              <w:left w:w="28" w:type="dxa"/>
            </w:tcMar>
            <w:vAlign w:val="bottom"/>
          </w:tcPr>
          <w:p w14:paraId="3F0DEED0" w14:textId="77777777" w:rsidR="00341A7F" w:rsidRPr="001C60F2" w:rsidRDefault="00341A7F" w:rsidP="00D425A1">
            <w:pPr>
              <w:pStyle w:val="berschrift1"/>
            </w:pPr>
            <w:r w:rsidRPr="001C60F2">
              <w:t xml:space="preserve">Ich/Wir </w:t>
            </w:r>
            <w:r>
              <w:t>erklären, dass</w:t>
            </w:r>
          </w:p>
        </w:tc>
      </w:tr>
      <w:tr w:rsidR="00341A7F" w:rsidRPr="001C60F2" w14:paraId="0B21E43F" w14:textId="77777777" w:rsidTr="0036695A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F1C347C" w14:textId="77777777"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noWrap/>
          </w:tcPr>
          <w:p w14:paraId="58166B76" w14:textId="77777777" w:rsidR="00341A7F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5"/>
            <w:vAlign w:val="center"/>
          </w:tcPr>
          <w:p w14:paraId="6F2575B7" w14:textId="77777777" w:rsidR="00341A7F" w:rsidRDefault="00341A7F" w:rsidP="0036695A">
            <w:pPr>
              <w:jc w:val="left"/>
            </w:pPr>
            <w:r>
              <w:t xml:space="preserve">ich/wir </w:t>
            </w:r>
            <w:r w:rsidRPr="001B7960">
              <w:t>die gewerberechtlichen Voraussetzungen für die Ausführung der angebotenen Leistung erfülle(n).</w:t>
            </w:r>
          </w:p>
        </w:tc>
      </w:tr>
      <w:tr w:rsidR="00341A7F" w:rsidRPr="001C60F2" w14:paraId="132B1348" w14:textId="77777777" w:rsidTr="0036695A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E3DF49E" w14:textId="77777777"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noWrap/>
          </w:tcPr>
          <w:p w14:paraId="19DE1FED" w14:textId="77777777"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5"/>
            <w:vAlign w:val="center"/>
          </w:tcPr>
          <w:p w14:paraId="797B885B" w14:textId="77777777" w:rsidR="00341A7F" w:rsidRDefault="00341A7F" w:rsidP="008F4FFB">
            <w:r>
              <w:t>ich/wir den Wortlaut der vom Auftraggeber verfassten Langfassung des Leistungsverzeichnisses  als alleinverbindlich anerkenne(n).</w:t>
            </w:r>
          </w:p>
        </w:tc>
      </w:tr>
      <w:tr w:rsidR="00341A7F" w:rsidRPr="0027784E" w14:paraId="35B8DA1A" w14:textId="77777777" w:rsidTr="0036695A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68F6D52" w14:textId="77777777"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noWrap/>
          </w:tcPr>
          <w:p w14:paraId="7761DD85" w14:textId="77777777" w:rsidR="00341A7F" w:rsidRPr="0027784E" w:rsidRDefault="00341A7F" w:rsidP="00F808BF">
            <w:pPr>
              <w:jc w:val="right"/>
            </w:pPr>
            <w:r w:rsidRPr="0027784E">
              <w:t>–</w:t>
            </w:r>
          </w:p>
        </w:tc>
        <w:tc>
          <w:tcPr>
            <w:tcW w:w="8788" w:type="dxa"/>
            <w:gridSpan w:val="5"/>
            <w:vAlign w:val="center"/>
          </w:tcPr>
          <w:p w14:paraId="007C258A" w14:textId="77777777" w:rsidR="00341A7F" w:rsidRPr="0027784E" w:rsidRDefault="00341A7F" w:rsidP="006832B7">
            <w:pPr>
              <w:tabs>
                <w:tab w:val="left" w:pos="0"/>
              </w:tabs>
              <w:jc w:val="left"/>
            </w:pPr>
            <w:r w:rsidRPr="0027784E">
              <w:rPr>
                <w:rFonts w:cs="Arial"/>
              </w:rPr>
              <w:t xml:space="preserve">mir/uns zugegangene Änderungen der </w:t>
            </w:r>
            <w:r w:rsidRPr="009E0802">
              <w:rPr>
                <w:rFonts w:cs="Arial"/>
              </w:rPr>
              <w:t>Ve</w:t>
            </w:r>
            <w:r w:rsidRPr="0027784E">
              <w:rPr>
                <w:rFonts w:cs="Arial"/>
              </w:rPr>
              <w:t>r</w:t>
            </w:r>
            <w:r w:rsidRPr="009E0802">
              <w:rPr>
                <w:rFonts w:cs="Arial"/>
              </w:rPr>
              <w:t>gabeunterlagen</w:t>
            </w:r>
            <w:r w:rsidRPr="0027784E">
              <w:rPr>
                <w:rFonts w:cs="Arial"/>
              </w:rPr>
              <w:t xml:space="preserve"> Gegenstand meines/unseres Ange</w:t>
            </w:r>
            <w:r>
              <w:rPr>
                <w:rFonts w:cs="Arial"/>
              </w:rPr>
              <w:softHyphen/>
            </w:r>
            <w:r w:rsidRPr="0027784E">
              <w:rPr>
                <w:rFonts w:cs="Arial"/>
              </w:rPr>
              <w:t>botes sind.</w:t>
            </w:r>
          </w:p>
        </w:tc>
      </w:tr>
      <w:tr w:rsidR="00341A7F" w:rsidRPr="001C60F2" w14:paraId="195E6E3B" w14:textId="77777777" w:rsidTr="0036695A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0F93EF6A" w14:textId="77777777" w:rsidR="00341A7F" w:rsidRPr="0027784E" w:rsidRDefault="00341A7F" w:rsidP="00B70393">
            <w:pPr>
              <w:rPr>
                <w:b/>
              </w:rPr>
            </w:pPr>
          </w:p>
        </w:tc>
        <w:tc>
          <w:tcPr>
            <w:tcW w:w="284" w:type="dxa"/>
            <w:noWrap/>
          </w:tcPr>
          <w:p w14:paraId="39547DE4" w14:textId="77777777" w:rsidR="00341A7F" w:rsidRPr="001C60F2" w:rsidRDefault="00341A7F" w:rsidP="00F808BF">
            <w:pPr>
              <w:jc w:val="right"/>
            </w:pPr>
            <w:r>
              <w:t>–</w:t>
            </w:r>
          </w:p>
        </w:tc>
        <w:tc>
          <w:tcPr>
            <w:tcW w:w="8788" w:type="dxa"/>
            <w:gridSpan w:val="5"/>
            <w:vAlign w:val="center"/>
          </w:tcPr>
          <w:p w14:paraId="796E5922" w14:textId="77777777" w:rsidR="00341A7F" w:rsidRPr="001C60F2" w:rsidRDefault="00341A7F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41A7F" w:rsidRPr="0027784E" w14:paraId="58E773F3" w14:textId="77777777" w:rsidTr="0036695A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6B79118" w14:textId="77777777" w:rsidR="00341A7F" w:rsidRPr="0027784E" w:rsidRDefault="00341A7F" w:rsidP="009F383F">
            <w:pPr>
              <w:rPr>
                <w:b/>
                <w:i/>
              </w:rPr>
            </w:pPr>
          </w:p>
        </w:tc>
        <w:tc>
          <w:tcPr>
            <w:tcW w:w="284" w:type="dxa"/>
            <w:noWrap/>
          </w:tcPr>
          <w:p w14:paraId="5B462061" w14:textId="77777777" w:rsidR="00341A7F" w:rsidRPr="0027784E" w:rsidRDefault="00341A7F" w:rsidP="009F383F">
            <w:pPr>
              <w:jc w:val="right"/>
              <w:rPr>
                <w:i/>
              </w:rPr>
            </w:pPr>
            <w:r w:rsidRPr="0027784E">
              <w:rPr>
                <w:i/>
              </w:rPr>
              <w:t>–</w:t>
            </w:r>
          </w:p>
        </w:tc>
        <w:tc>
          <w:tcPr>
            <w:tcW w:w="8788" w:type="dxa"/>
            <w:gridSpan w:val="5"/>
            <w:vAlign w:val="center"/>
          </w:tcPr>
          <w:p w14:paraId="2C552133" w14:textId="77777777" w:rsidR="00341A7F" w:rsidRPr="009E0802" w:rsidRDefault="00341A7F" w:rsidP="004E122C">
            <w:pPr>
              <w:tabs>
                <w:tab w:val="left" w:pos="0"/>
              </w:tabs>
              <w:jc w:val="left"/>
            </w:pPr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343353" w:rsidRPr="0027784E" w14:paraId="327F8EE9" w14:textId="77777777" w:rsidTr="0036695A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25803A0" w14:textId="77777777" w:rsidR="00343353" w:rsidRPr="0027784E" w:rsidRDefault="00343353" w:rsidP="009F383F">
            <w:pPr>
              <w:rPr>
                <w:b/>
                <w:i/>
              </w:rPr>
            </w:pPr>
          </w:p>
        </w:tc>
        <w:tc>
          <w:tcPr>
            <w:tcW w:w="284" w:type="dxa"/>
            <w:noWrap/>
          </w:tcPr>
          <w:p w14:paraId="458FDC81" w14:textId="77777777" w:rsidR="00343353" w:rsidRPr="0027784E" w:rsidRDefault="00343353" w:rsidP="009F383F">
            <w:pPr>
              <w:jc w:val="right"/>
              <w:rPr>
                <w:i/>
              </w:rPr>
            </w:pPr>
            <w:r w:rsidRPr="0027784E">
              <w:rPr>
                <w:i/>
              </w:rPr>
              <w:t>–</w:t>
            </w:r>
          </w:p>
        </w:tc>
        <w:tc>
          <w:tcPr>
            <w:tcW w:w="8788" w:type="dxa"/>
            <w:gridSpan w:val="5"/>
            <w:vAlign w:val="center"/>
          </w:tcPr>
          <w:p w14:paraId="3B0B105D" w14:textId="77777777" w:rsidR="00343353" w:rsidRPr="0027784E" w:rsidRDefault="00343353" w:rsidP="00072AC2">
            <w:pPr>
              <w:tabs>
                <w:tab w:val="left" w:pos="0"/>
              </w:tabs>
              <w:jc w:val="left"/>
            </w:pPr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 w:rsidR="00072AC2">
              <w:t>Prozent</w:t>
            </w:r>
            <w:r w:rsidRPr="008854F1">
              <w:t xml:space="preserve"> der </w:t>
            </w:r>
            <w:r w:rsidR="00072AC2"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343353" w:rsidRPr="00410951" w14:paraId="557A2522" w14:textId="77777777" w:rsidTr="0089492C">
        <w:trPr>
          <w:cantSplit/>
          <w:trHeight w:val="170"/>
        </w:trPr>
        <w:tc>
          <w:tcPr>
            <w:tcW w:w="966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9A534A" w14:textId="77777777" w:rsidR="00343353" w:rsidRPr="00FA6D6C" w:rsidRDefault="00343353" w:rsidP="00347E05">
            <w:pPr>
              <w:jc w:val="left"/>
            </w:pPr>
          </w:p>
        </w:tc>
      </w:tr>
      <w:tr w:rsidR="00343353" w:rsidRPr="00410951" w14:paraId="58BDC8CD" w14:textId="77777777" w:rsidTr="0089492C">
        <w:trPr>
          <w:cantSplit/>
          <w:trHeight w:val="284"/>
        </w:trPr>
        <w:tc>
          <w:tcPr>
            <w:tcW w:w="9667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EF6EBB" w14:textId="77777777" w:rsidR="00343353" w:rsidRDefault="00343353" w:rsidP="00347E05">
            <w:pPr>
              <w:jc w:val="left"/>
            </w:pPr>
            <w:r>
              <w:t>Unterschrift (bei schriftlichem Angebot)</w:t>
            </w:r>
          </w:p>
          <w:p w14:paraId="0177CC90" w14:textId="77777777" w:rsidR="00343353" w:rsidRDefault="00343353" w:rsidP="00347E05">
            <w:pPr>
              <w:jc w:val="left"/>
            </w:pPr>
          </w:p>
          <w:p w14:paraId="6BEF4E82" w14:textId="77777777" w:rsidR="00343353" w:rsidRDefault="00343353" w:rsidP="00347E05">
            <w:pPr>
              <w:jc w:val="left"/>
            </w:pPr>
          </w:p>
          <w:p w14:paraId="56A3B2C9" w14:textId="77777777" w:rsidR="00343353" w:rsidRDefault="00343353" w:rsidP="00347E05">
            <w:pPr>
              <w:jc w:val="left"/>
            </w:pPr>
          </w:p>
          <w:p w14:paraId="610E9B10" w14:textId="77777777" w:rsidR="00343353" w:rsidRDefault="00343353" w:rsidP="00347E05">
            <w:pPr>
              <w:jc w:val="left"/>
            </w:pPr>
          </w:p>
          <w:p w14:paraId="085FB10C" w14:textId="77777777" w:rsidR="00343353" w:rsidRDefault="00343353" w:rsidP="00347E05">
            <w:pPr>
              <w:jc w:val="left"/>
            </w:pPr>
          </w:p>
          <w:p w14:paraId="5A17D2FA" w14:textId="77777777" w:rsidR="00343353" w:rsidRDefault="00343353" w:rsidP="00347E05">
            <w:pPr>
              <w:jc w:val="left"/>
            </w:pPr>
          </w:p>
          <w:p w14:paraId="5F05B4CF" w14:textId="77777777" w:rsidR="00343353" w:rsidRDefault="00343353" w:rsidP="00347E05">
            <w:pPr>
              <w:jc w:val="left"/>
            </w:pPr>
          </w:p>
          <w:p w14:paraId="78F649EE" w14:textId="77777777" w:rsidR="00343353" w:rsidRDefault="00343353" w:rsidP="00347E05">
            <w:pPr>
              <w:jc w:val="left"/>
            </w:pPr>
          </w:p>
          <w:p w14:paraId="1B7F1C69" w14:textId="77777777" w:rsidR="00343353" w:rsidRDefault="00343353" w:rsidP="00347E05">
            <w:pPr>
              <w:jc w:val="left"/>
            </w:pPr>
          </w:p>
          <w:p w14:paraId="76719FD0" w14:textId="77777777" w:rsidR="00343353" w:rsidRDefault="00343353" w:rsidP="00347E05">
            <w:pPr>
              <w:jc w:val="left"/>
            </w:pPr>
          </w:p>
          <w:p w14:paraId="000CED32" w14:textId="77777777" w:rsidR="00343353" w:rsidRDefault="00343353" w:rsidP="00347E05">
            <w:pPr>
              <w:jc w:val="left"/>
            </w:pPr>
          </w:p>
          <w:p w14:paraId="0AF449BF" w14:textId="77777777" w:rsidR="00343353" w:rsidRPr="00FA6D6C" w:rsidRDefault="00343353" w:rsidP="00347E05">
            <w:pPr>
              <w:jc w:val="left"/>
            </w:pPr>
          </w:p>
        </w:tc>
      </w:tr>
      <w:tr w:rsidR="00343353" w:rsidRPr="00410951" w14:paraId="3D6BB9A4" w14:textId="77777777" w:rsidTr="0089492C">
        <w:trPr>
          <w:cantSplit/>
          <w:trHeight w:val="680"/>
        </w:trPr>
        <w:tc>
          <w:tcPr>
            <w:tcW w:w="9667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CD529C" w14:textId="77777777" w:rsidR="00343353" w:rsidRDefault="00343353" w:rsidP="00521827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76E6EEC7" w14:textId="77777777" w:rsidR="00343353" w:rsidRPr="006D4883" w:rsidRDefault="00343353" w:rsidP="00521827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5C37D6">
              <w:rPr>
                <w:b/>
                <w:bCs/>
              </w:rPr>
              <w:t xml:space="preserve">der </w:t>
            </w:r>
            <w:r w:rsidR="009501B4">
              <w:rPr>
                <w:b/>
              </w:rPr>
              <w:t>Bieter</w:t>
            </w:r>
            <w:r>
              <w:t xml:space="preserve"> </w:t>
            </w:r>
            <w:r w:rsidRPr="006D4883">
              <w:rPr>
                <w:b/>
                <w:bCs/>
              </w:rPr>
              <w:t xml:space="preserve">nicht </w:t>
            </w:r>
            <w:r w:rsidR="009501B4">
              <w:rPr>
                <w:b/>
                <w:bCs/>
              </w:rPr>
              <w:t>erkennbar</w:t>
            </w:r>
            <w:r w:rsidRPr="006D4883">
              <w:rPr>
                <w:b/>
                <w:bCs/>
              </w:rPr>
              <w:t>,</w:t>
            </w:r>
          </w:p>
          <w:p w14:paraId="14634CC5" w14:textId="77777777" w:rsidR="00343353" w:rsidRPr="006D4883" w:rsidRDefault="00343353" w:rsidP="00521827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dieser Stelle unterschrieben oder</w:t>
            </w:r>
          </w:p>
          <w:p w14:paraId="4084DA70" w14:textId="77777777" w:rsidR="00343353" w:rsidRPr="006D4883" w:rsidRDefault="00343353" w:rsidP="00521827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>, das signiert</w:t>
            </w:r>
            <w:r w:rsidR="009501B4">
              <w:rPr>
                <w:b/>
                <w:bCs/>
              </w:rPr>
              <w:t>/mit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9501B4">
              <w:rPr>
                <w:b/>
                <w:bCs/>
              </w:rPr>
              <w:t>/mit elektronischem Siegel versehen</w:t>
            </w:r>
            <w:r w:rsidRPr="006D4883">
              <w:rPr>
                <w:b/>
                <w:bCs/>
              </w:rPr>
              <w:t xml:space="preserve">, </w:t>
            </w:r>
          </w:p>
          <w:p w14:paraId="43BCCF5B" w14:textId="77777777" w:rsidR="00343353" w:rsidRPr="000A77E4" w:rsidRDefault="00343353" w:rsidP="00521827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68BD8B69" w14:textId="77777777" w:rsidR="001C60F2" w:rsidRPr="00E2142E" w:rsidRDefault="001C60F2" w:rsidP="006832B7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39DCA" w14:textId="77777777" w:rsidR="00367C92" w:rsidRDefault="00367C92">
      <w:r>
        <w:separator/>
      </w:r>
    </w:p>
    <w:p w14:paraId="0868F4F9" w14:textId="77777777" w:rsidR="00367C92" w:rsidRDefault="00367C92"/>
    <w:p w14:paraId="3D8ABCD7" w14:textId="77777777" w:rsidR="00367C92" w:rsidRDefault="00367C92"/>
  </w:endnote>
  <w:endnote w:type="continuationSeparator" w:id="0">
    <w:p w14:paraId="2E2E5E4F" w14:textId="77777777" w:rsidR="00367C92" w:rsidRDefault="00367C92">
      <w:r>
        <w:continuationSeparator/>
      </w:r>
    </w:p>
    <w:p w14:paraId="43E4BF16" w14:textId="77777777" w:rsidR="00367C92" w:rsidRDefault="00367C92"/>
    <w:p w14:paraId="39838649" w14:textId="77777777" w:rsidR="00367C92" w:rsidRDefault="00367C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2E3481" w:rsidRPr="00D6072E" w14:paraId="074C7485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CCF2B61" w14:textId="77777777" w:rsidR="002E3481" w:rsidRPr="00D6072E" w:rsidRDefault="002E348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22BFEFCC" w14:textId="77777777" w:rsidR="002E3481" w:rsidRPr="00D6072E" w:rsidRDefault="00DF7969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763B3D0" wp14:editId="36F5EC5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85F2A7E" w14:textId="77777777" w:rsidR="002E3481" w:rsidRPr="00D6072E" w:rsidRDefault="002E3481" w:rsidP="00343353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E62057">
            <w:rPr>
              <w:rFonts w:cs="Arial"/>
              <w:b/>
              <w:sz w:val="16"/>
              <w:szCs w:val="16"/>
            </w:rPr>
            <w:t>201</w:t>
          </w:r>
          <w:r w:rsidR="00343353">
            <w:rPr>
              <w:rFonts w:cs="Arial"/>
              <w:b/>
              <w:sz w:val="16"/>
              <w:szCs w:val="16"/>
            </w:rPr>
            <w:t>7</w:t>
          </w:r>
          <w:r w:rsidR="00380D6C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14:paraId="35EE0542" w14:textId="77777777" w:rsidR="002E3481" w:rsidRPr="00D6072E" w:rsidRDefault="002E3481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857809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857809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1B1EC6FE" w14:textId="77777777" w:rsidR="002E3481" w:rsidRPr="00551B7B" w:rsidRDefault="002E3481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61574" w14:textId="77777777" w:rsidR="00367C92" w:rsidRDefault="00367C92" w:rsidP="00026D23">
      <w:r>
        <w:separator/>
      </w:r>
    </w:p>
  </w:footnote>
  <w:footnote w:type="continuationSeparator" w:id="0">
    <w:p w14:paraId="077CAEC7" w14:textId="77777777" w:rsidR="00367C92" w:rsidRDefault="00367C92">
      <w:r>
        <w:continuationSeparator/>
      </w:r>
    </w:p>
    <w:p w14:paraId="5549A9C9" w14:textId="77777777" w:rsidR="00367C92" w:rsidRDefault="00367C92"/>
    <w:p w14:paraId="06036548" w14:textId="77777777" w:rsidR="00367C92" w:rsidRDefault="00367C92"/>
  </w:footnote>
  <w:footnote w:id="1">
    <w:p w14:paraId="13785472" w14:textId="77777777" w:rsidR="00343353" w:rsidRPr="00660458" w:rsidRDefault="00343353" w:rsidP="00343353">
      <w:pPr>
        <w:pStyle w:val="FunotentextFe"/>
        <w:rPr>
          <w:rStyle w:val="Funotenzeichen"/>
          <w:b w:val="0"/>
          <w:sz w:val="18"/>
          <w:vertAlign w:val="baseline"/>
        </w:rPr>
      </w:pPr>
      <w:r w:rsidRPr="00660458">
        <w:rPr>
          <w:rStyle w:val="Funotenzeichen"/>
          <w:b w:val="0"/>
          <w:sz w:val="18"/>
          <w:vertAlign w:val="baseline"/>
        </w:rPr>
        <w:footnoteRef/>
      </w:r>
      <w:r w:rsidRPr="00660458">
        <w:rPr>
          <w:rStyle w:val="Funotenzeichen"/>
          <w:b w:val="0"/>
          <w:sz w:val="18"/>
          <w:vertAlign w:val="baseline"/>
        </w:rPr>
        <w:t xml:space="preserve"> vom Bieter anzukreuzen und beizufügen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2CD5" w14:textId="77777777" w:rsidR="002E3481" w:rsidRDefault="002E3481">
    <w:pPr>
      <w:pStyle w:val="Kopfzeile"/>
    </w:pPr>
    <w:r>
      <w:t>633</w:t>
    </w:r>
  </w:p>
  <w:p w14:paraId="0C11A8DF" w14:textId="77777777" w:rsidR="002E3481" w:rsidRPr="00DC6699" w:rsidRDefault="002E3481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</w:t>
    </w:r>
    <w:r w:rsidR="005E0045">
      <w:rPr>
        <w:b w:val="0"/>
        <w:sz w:val="16"/>
        <w:szCs w:val="16"/>
      </w:rPr>
      <w:t xml:space="preserve"> – Liefer-/</w:t>
    </w:r>
    <w:r w:rsidR="007542EB">
      <w:rPr>
        <w:b w:val="0"/>
        <w:sz w:val="16"/>
        <w:szCs w:val="16"/>
      </w:rPr>
      <w:t>Dienstleistungen</w:t>
    </w:r>
    <w:r w:rsidRPr="00DC6699">
      <w:rPr>
        <w:b w:val="0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BB8D98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27805084">
    <w:abstractNumId w:val="1"/>
  </w:num>
  <w:num w:numId="2" w16cid:durableId="679813506">
    <w:abstractNumId w:val="7"/>
  </w:num>
  <w:num w:numId="3" w16cid:durableId="560989066">
    <w:abstractNumId w:val="9"/>
  </w:num>
  <w:num w:numId="4" w16cid:durableId="22484848">
    <w:abstractNumId w:val="23"/>
  </w:num>
  <w:num w:numId="5" w16cid:durableId="471948740">
    <w:abstractNumId w:val="11"/>
  </w:num>
  <w:num w:numId="6" w16cid:durableId="1158419381">
    <w:abstractNumId w:val="3"/>
  </w:num>
  <w:num w:numId="7" w16cid:durableId="363405203">
    <w:abstractNumId w:val="14"/>
  </w:num>
  <w:num w:numId="8" w16cid:durableId="1144931985">
    <w:abstractNumId w:val="10"/>
  </w:num>
  <w:num w:numId="9" w16cid:durableId="714236117">
    <w:abstractNumId w:val="22"/>
  </w:num>
  <w:num w:numId="10" w16cid:durableId="825435375">
    <w:abstractNumId w:val="6"/>
  </w:num>
  <w:num w:numId="11" w16cid:durableId="901984007">
    <w:abstractNumId w:val="13"/>
  </w:num>
  <w:num w:numId="12" w16cid:durableId="1125541191">
    <w:abstractNumId w:val="13"/>
  </w:num>
  <w:num w:numId="13" w16cid:durableId="1479565832">
    <w:abstractNumId w:val="13"/>
  </w:num>
  <w:num w:numId="14" w16cid:durableId="424230422">
    <w:abstractNumId w:val="13"/>
  </w:num>
  <w:num w:numId="15" w16cid:durableId="1042905313">
    <w:abstractNumId w:val="13"/>
  </w:num>
  <w:num w:numId="16" w16cid:durableId="110318938">
    <w:abstractNumId w:val="2"/>
  </w:num>
  <w:num w:numId="17" w16cid:durableId="1366633488">
    <w:abstractNumId w:val="2"/>
  </w:num>
  <w:num w:numId="18" w16cid:durableId="1038354143">
    <w:abstractNumId w:val="18"/>
  </w:num>
  <w:num w:numId="19" w16cid:durableId="557787325">
    <w:abstractNumId w:val="15"/>
  </w:num>
  <w:num w:numId="20" w16cid:durableId="867330959">
    <w:abstractNumId w:val="12"/>
  </w:num>
  <w:num w:numId="21" w16cid:durableId="1420061965">
    <w:abstractNumId w:val="8"/>
  </w:num>
  <w:num w:numId="22" w16cid:durableId="2021547307">
    <w:abstractNumId w:val="0"/>
  </w:num>
  <w:num w:numId="23" w16cid:durableId="2049798697">
    <w:abstractNumId w:val="17"/>
  </w:num>
  <w:num w:numId="24" w16cid:durableId="557590894">
    <w:abstractNumId w:val="20"/>
  </w:num>
  <w:num w:numId="25" w16cid:durableId="405958412">
    <w:abstractNumId w:val="21"/>
  </w:num>
  <w:num w:numId="26" w16cid:durableId="2075620530">
    <w:abstractNumId w:val="4"/>
  </w:num>
  <w:num w:numId="27" w16cid:durableId="502549195">
    <w:abstractNumId w:val="16"/>
  </w:num>
  <w:num w:numId="28" w16cid:durableId="2114207258">
    <w:abstractNumId w:val="19"/>
  </w:num>
  <w:num w:numId="29" w16cid:durableId="1395396471">
    <w:abstractNumId w:val="2"/>
  </w:num>
  <w:num w:numId="30" w16cid:durableId="1985547798">
    <w:abstractNumId w:val="2"/>
  </w:num>
  <w:num w:numId="31" w16cid:durableId="1199319370">
    <w:abstractNumId w:val="2"/>
  </w:num>
  <w:num w:numId="32" w16cid:durableId="1300568507">
    <w:abstractNumId w:val="2"/>
  </w:num>
  <w:num w:numId="33" w16cid:durableId="20837983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wuHgXTi71hm58DYhioXf8esC7Jz273PTqueLfFxQwJWxq+j5RNciejtlEPLGS9u43MtaSW6Oyw7W1LVH4Usyw==" w:salt="mj63GOHENDay+kA88fgGnQ=="/>
  <w:defaultTabStop w:val="709"/>
  <w:autoHyphenation/>
  <w:hyphenationZone w:val="284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11AC"/>
    <w:rsid w:val="000267B2"/>
    <w:rsid w:val="00026D23"/>
    <w:rsid w:val="00027DCE"/>
    <w:rsid w:val="00036233"/>
    <w:rsid w:val="000364B9"/>
    <w:rsid w:val="00036EC9"/>
    <w:rsid w:val="00046C8E"/>
    <w:rsid w:val="0006675C"/>
    <w:rsid w:val="00067E94"/>
    <w:rsid w:val="00072AC2"/>
    <w:rsid w:val="000733CD"/>
    <w:rsid w:val="00081305"/>
    <w:rsid w:val="000848E7"/>
    <w:rsid w:val="0009046A"/>
    <w:rsid w:val="000A42AA"/>
    <w:rsid w:val="000A77E4"/>
    <w:rsid w:val="000C30C7"/>
    <w:rsid w:val="000D2327"/>
    <w:rsid w:val="000D2F1B"/>
    <w:rsid w:val="001028D9"/>
    <w:rsid w:val="00106076"/>
    <w:rsid w:val="00112821"/>
    <w:rsid w:val="0012133E"/>
    <w:rsid w:val="00126F7F"/>
    <w:rsid w:val="00127C79"/>
    <w:rsid w:val="0013068A"/>
    <w:rsid w:val="0013619E"/>
    <w:rsid w:val="00140608"/>
    <w:rsid w:val="001426F7"/>
    <w:rsid w:val="00147B13"/>
    <w:rsid w:val="00154EED"/>
    <w:rsid w:val="00165996"/>
    <w:rsid w:val="001954E4"/>
    <w:rsid w:val="001A1B62"/>
    <w:rsid w:val="001A5AB0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31BB"/>
    <w:rsid w:val="00206D22"/>
    <w:rsid w:val="0020785E"/>
    <w:rsid w:val="00231273"/>
    <w:rsid w:val="00232128"/>
    <w:rsid w:val="00233A2F"/>
    <w:rsid w:val="002417F9"/>
    <w:rsid w:val="00243788"/>
    <w:rsid w:val="002476B6"/>
    <w:rsid w:val="002517FD"/>
    <w:rsid w:val="00251A0A"/>
    <w:rsid w:val="002616D0"/>
    <w:rsid w:val="00263542"/>
    <w:rsid w:val="002748DF"/>
    <w:rsid w:val="0027784E"/>
    <w:rsid w:val="00280E29"/>
    <w:rsid w:val="00285F4A"/>
    <w:rsid w:val="00286C4B"/>
    <w:rsid w:val="00290BEA"/>
    <w:rsid w:val="002918D8"/>
    <w:rsid w:val="00297EB4"/>
    <w:rsid w:val="002C0F7B"/>
    <w:rsid w:val="002C3E91"/>
    <w:rsid w:val="002C403D"/>
    <w:rsid w:val="002C444F"/>
    <w:rsid w:val="002D3567"/>
    <w:rsid w:val="002D725E"/>
    <w:rsid w:val="002E3481"/>
    <w:rsid w:val="002E4302"/>
    <w:rsid w:val="002E4623"/>
    <w:rsid w:val="002E4A3E"/>
    <w:rsid w:val="002E642B"/>
    <w:rsid w:val="002E6BD6"/>
    <w:rsid w:val="002E79A0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A7F"/>
    <w:rsid w:val="00342C75"/>
    <w:rsid w:val="00343353"/>
    <w:rsid w:val="00347E05"/>
    <w:rsid w:val="00351096"/>
    <w:rsid w:val="003552CC"/>
    <w:rsid w:val="00355674"/>
    <w:rsid w:val="00355F55"/>
    <w:rsid w:val="0036695A"/>
    <w:rsid w:val="00367C92"/>
    <w:rsid w:val="00371E50"/>
    <w:rsid w:val="00380D6C"/>
    <w:rsid w:val="00383CFC"/>
    <w:rsid w:val="0039428B"/>
    <w:rsid w:val="00394B45"/>
    <w:rsid w:val="00395B4F"/>
    <w:rsid w:val="003962FF"/>
    <w:rsid w:val="003A04A8"/>
    <w:rsid w:val="003A0DC8"/>
    <w:rsid w:val="003A36E9"/>
    <w:rsid w:val="003A70D7"/>
    <w:rsid w:val="003B6F65"/>
    <w:rsid w:val="003B7BE2"/>
    <w:rsid w:val="003C30CD"/>
    <w:rsid w:val="003D3E99"/>
    <w:rsid w:val="003E2CD4"/>
    <w:rsid w:val="003E4B7B"/>
    <w:rsid w:val="003E604E"/>
    <w:rsid w:val="003E79F7"/>
    <w:rsid w:val="00402A1B"/>
    <w:rsid w:val="00410951"/>
    <w:rsid w:val="004212BA"/>
    <w:rsid w:val="00424038"/>
    <w:rsid w:val="00435DB1"/>
    <w:rsid w:val="00436D60"/>
    <w:rsid w:val="00436F40"/>
    <w:rsid w:val="0044202E"/>
    <w:rsid w:val="0045228F"/>
    <w:rsid w:val="00454471"/>
    <w:rsid w:val="0045726B"/>
    <w:rsid w:val="00460AA1"/>
    <w:rsid w:val="00465A6F"/>
    <w:rsid w:val="0047055A"/>
    <w:rsid w:val="0047343B"/>
    <w:rsid w:val="00477548"/>
    <w:rsid w:val="00480ABD"/>
    <w:rsid w:val="004818FE"/>
    <w:rsid w:val="00485A1C"/>
    <w:rsid w:val="00485D27"/>
    <w:rsid w:val="00492429"/>
    <w:rsid w:val="00493D8E"/>
    <w:rsid w:val="00495570"/>
    <w:rsid w:val="004C19E2"/>
    <w:rsid w:val="004C1E2D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502733"/>
    <w:rsid w:val="00502C6F"/>
    <w:rsid w:val="0051062D"/>
    <w:rsid w:val="00520D3B"/>
    <w:rsid w:val="00521827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5A49"/>
    <w:rsid w:val="00597968"/>
    <w:rsid w:val="005A4489"/>
    <w:rsid w:val="005B0AFE"/>
    <w:rsid w:val="005B1392"/>
    <w:rsid w:val="005B6B31"/>
    <w:rsid w:val="005C16A9"/>
    <w:rsid w:val="005C27BD"/>
    <w:rsid w:val="005C301C"/>
    <w:rsid w:val="005C37D6"/>
    <w:rsid w:val="005C41DA"/>
    <w:rsid w:val="005D2752"/>
    <w:rsid w:val="005E0045"/>
    <w:rsid w:val="005E64B0"/>
    <w:rsid w:val="005F32A5"/>
    <w:rsid w:val="005F41CD"/>
    <w:rsid w:val="00603E73"/>
    <w:rsid w:val="00605DD3"/>
    <w:rsid w:val="00606550"/>
    <w:rsid w:val="00607EE7"/>
    <w:rsid w:val="00614636"/>
    <w:rsid w:val="00616C8F"/>
    <w:rsid w:val="00630A3F"/>
    <w:rsid w:val="0063407D"/>
    <w:rsid w:val="00640260"/>
    <w:rsid w:val="00643351"/>
    <w:rsid w:val="00647EEC"/>
    <w:rsid w:val="00652F3F"/>
    <w:rsid w:val="00660458"/>
    <w:rsid w:val="0066119D"/>
    <w:rsid w:val="00663E32"/>
    <w:rsid w:val="0066448A"/>
    <w:rsid w:val="00667DCD"/>
    <w:rsid w:val="006832B7"/>
    <w:rsid w:val="00692462"/>
    <w:rsid w:val="00692A26"/>
    <w:rsid w:val="0069669F"/>
    <w:rsid w:val="006A5AED"/>
    <w:rsid w:val="006A5CF2"/>
    <w:rsid w:val="006A66F3"/>
    <w:rsid w:val="006B7CF1"/>
    <w:rsid w:val="006C5A31"/>
    <w:rsid w:val="006C76A1"/>
    <w:rsid w:val="006D70A3"/>
    <w:rsid w:val="006F0570"/>
    <w:rsid w:val="006F369F"/>
    <w:rsid w:val="0070234B"/>
    <w:rsid w:val="00705A8D"/>
    <w:rsid w:val="00706FDC"/>
    <w:rsid w:val="00724A78"/>
    <w:rsid w:val="00724CA7"/>
    <w:rsid w:val="00732EEA"/>
    <w:rsid w:val="00733C41"/>
    <w:rsid w:val="00734EDE"/>
    <w:rsid w:val="00745C15"/>
    <w:rsid w:val="007531A1"/>
    <w:rsid w:val="00754110"/>
    <w:rsid w:val="007542EB"/>
    <w:rsid w:val="007633C2"/>
    <w:rsid w:val="007670D9"/>
    <w:rsid w:val="00777AAE"/>
    <w:rsid w:val="0078194F"/>
    <w:rsid w:val="00782E76"/>
    <w:rsid w:val="0078695C"/>
    <w:rsid w:val="00790275"/>
    <w:rsid w:val="0079172E"/>
    <w:rsid w:val="00795297"/>
    <w:rsid w:val="00796CCF"/>
    <w:rsid w:val="007C0B33"/>
    <w:rsid w:val="007C4F39"/>
    <w:rsid w:val="007C545B"/>
    <w:rsid w:val="007D614C"/>
    <w:rsid w:val="007E4CA5"/>
    <w:rsid w:val="007E61DB"/>
    <w:rsid w:val="007E7294"/>
    <w:rsid w:val="008039B3"/>
    <w:rsid w:val="00804FF9"/>
    <w:rsid w:val="0081095D"/>
    <w:rsid w:val="0081723D"/>
    <w:rsid w:val="008232CB"/>
    <w:rsid w:val="00823EDF"/>
    <w:rsid w:val="00845FFD"/>
    <w:rsid w:val="00853F45"/>
    <w:rsid w:val="00857809"/>
    <w:rsid w:val="00864C52"/>
    <w:rsid w:val="00876BB1"/>
    <w:rsid w:val="00893505"/>
    <w:rsid w:val="0089492C"/>
    <w:rsid w:val="00894C0C"/>
    <w:rsid w:val="008A6864"/>
    <w:rsid w:val="008B0B82"/>
    <w:rsid w:val="008B1F06"/>
    <w:rsid w:val="008B4C5D"/>
    <w:rsid w:val="008C70F0"/>
    <w:rsid w:val="008D764D"/>
    <w:rsid w:val="008D7FD0"/>
    <w:rsid w:val="008F4FFB"/>
    <w:rsid w:val="008F52AA"/>
    <w:rsid w:val="008F6547"/>
    <w:rsid w:val="00903D72"/>
    <w:rsid w:val="00910F0B"/>
    <w:rsid w:val="0091717A"/>
    <w:rsid w:val="0091799E"/>
    <w:rsid w:val="00920532"/>
    <w:rsid w:val="00940F19"/>
    <w:rsid w:val="009423AD"/>
    <w:rsid w:val="00942AB9"/>
    <w:rsid w:val="009501B4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0E7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2D13"/>
    <w:rsid w:val="00A274E8"/>
    <w:rsid w:val="00A27ED3"/>
    <w:rsid w:val="00A357E4"/>
    <w:rsid w:val="00A35AB2"/>
    <w:rsid w:val="00A5084B"/>
    <w:rsid w:val="00A53396"/>
    <w:rsid w:val="00A56A1F"/>
    <w:rsid w:val="00A61338"/>
    <w:rsid w:val="00A630FF"/>
    <w:rsid w:val="00A675E5"/>
    <w:rsid w:val="00A72E8B"/>
    <w:rsid w:val="00A754B6"/>
    <w:rsid w:val="00A75824"/>
    <w:rsid w:val="00A83E46"/>
    <w:rsid w:val="00A85D6B"/>
    <w:rsid w:val="00A90B27"/>
    <w:rsid w:val="00A90C84"/>
    <w:rsid w:val="00A946BA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082A"/>
    <w:rsid w:val="00AD584D"/>
    <w:rsid w:val="00AE4AF0"/>
    <w:rsid w:val="00AE5809"/>
    <w:rsid w:val="00AF1915"/>
    <w:rsid w:val="00B003C3"/>
    <w:rsid w:val="00B11D25"/>
    <w:rsid w:val="00B14EF0"/>
    <w:rsid w:val="00B17494"/>
    <w:rsid w:val="00B23C01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4234"/>
    <w:rsid w:val="00B9630B"/>
    <w:rsid w:val="00B96ADB"/>
    <w:rsid w:val="00B9751C"/>
    <w:rsid w:val="00BA4121"/>
    <w:rsid w:val="00BA5E42"/>
    <w:rsid w:val="00BA7556"/>
    <w:rsid w:val="00BB1A06"/>
    <w:rsid w:val="00BC1C9D"/>
    <w:rsid w:val="00BC2DD5"/>
    <w:rsid w:val="00BD01D4"/>
    <w:rsid w:val="00BD1AB8"/>
    <w:rsid w:val="00C03D38"/>
    <w:rsid w:val="00C04FCD"/>
    <w:rsid w:val="00C101BF"/>
    <w:rsid w:val="00C10DA7"/>
    <w:rsid w:val="00C14A93"/>
    <w:rsid w:val="00C170C0"/>
    <w:rsid w:val="00C17C46"/>
    <w:rsid w:val="00C246AC"/>
    <w:rsid w:val="00C24C04"/>
    <w:rsid w:val="00C256AF"/>
    <w:rsid w:val="00C26124"/>
    <w:rsid w:val="00C2678D"/>
    <w:rsid w:val="00C27171"/>
    <w:rsid w:val="00C30192"/>
    <w:rsid w:val="00C45CD7"/>
    <w:rsid w:val="00C601D1"/>
    <w:rsid w:val="00C647C8"/>
    <w:rsid w:val="00C764C5"/>
    <w:rsid w:val="00C81A77"/>
    <w:rsid w:val="00C81F91"/>
    <w:rsid w:val="00C931C6"/>
    <w:rsid w:val="00CB1036"/>
    <w:rsid w:val="00CB2EEB"/>
    <w:rsid w:val="00CB73E8"/>
    <w:rsid w:val="00CD254F"/>
    <w:rsid w:val="00CD54C7"/>
    <w:rsid w:val="00CD6BE8"/>
    <w:rsid w:val="00CF64C4"/>
    <w:rsid w:val="00CF68D2"/>
    <w:rsid w:val="00CF73FA"/>
    <w:rsid w:val="00D001D7"/>
    <w:rsid w:val="00D00C76"/>
    <w:rsid w:val="00D02F7A"/>
    <w:rsid w:val="00D05C74"/>
    <w:rsid w:val="00D16F15"/>
    <w:rsid w:val="00D23B01"/>
    <w:rsid w:val="00D36B80"/>
    <w:rsid w:val="00D425A1"/>
    <w:rsid w:val="00D462D3"/>
    <w:rsid w:val="00D506E0"/>
    <w:rsid w:val="00D52796"/>
    <w:rsid w:val="00D57370"/>
    <w:rsid w:val="00D6072E"/>
    <w:rsid w:val="00D6465F"/>
    <w:rsid w:val="00D64A5D"/>
    <w:rsid w:val="00D66680"/>
    <w:rsid w:val="00D73780"/>
    <w:rsid w:val="00D8356B"/>
    <w:rsid w:val="00D93428"/>
    <w:rsid w:val="00D942F8"/>
    <w:rsid w:val="00DA276D"/>
    <w:rsid w:val="00DB0D4A"/>
    <w:rsid w:val="00DB4595"/>
    <w:rsid w:val="00DB5B7E"/>
    <w:rsid w:val="00DB6C0D"/>
    <w:rsid w:val="00DC2EA6"/>
    <w:rsid w:val="00DC6699"/>
    <w:rsid w:val="00DC7E08"/>
    <w:rsid w:val="00DD6287"/>
    <w:rsid w:val="00DE1038"/>
    <w:rsid w:val="00DE2F64"/>
    <w:rsid w:val="00DE420C"/>
    <w:rsid w:val="00DF0D66"/>
    <w:rsid w:val="00DF7969"/>
    <w:rsid w:val="00E02FAA"/>
    <w:rsid w:val="00E05D8D"/>
    <w:rsid w:val="00E1197E"/>
    <w:rsid w:val="00E2142E"/>
    <w:rsid w:val="00E26892"/>
    <w:rsid w:val="00E322E9"/>
    <w:rsid w:val="00E33F0A"/>
    <w:rsid w:val="00E3730E"/>
    <w:rsid w:val="00E4388C"/>
    <w:rsid w:val="00E57794"/>
    <w:rsid w:val="00E578EB"/>
    <w:rsid w:val="00E6087B"/>
    <w:rsid w:val="00E62057"/>
    <w:rsid w:val="00E65E03"/>
    <w:rsid w:val="00E65FA6"/>
    <w:rsid w:val="00E72718"/>
    <w:rsid w:val="00E74FFB"/>
    <w:rsid w:val="00E85EBB"/>
    <w:rsid w:val="00E92DDD"/>
    <w:rsid w:val="00EC7AED"/>
    <w:rsid w:val="00ED70D3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562AE"/>
    <w:rsid w:val="00F63FC5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4753"/>
    <w:rsid w:val="00FA6D6C"/>
    <w:rsid w:val="00FB37F2"/>
    <w:rsid w:val="00FB5CB4"/>
    <w:rsid w:val="00FC0982"/>
    <w:rsid w:val="00FC1057"/>
    <w:rsid w:val="00FC14E3"/>
    <w:rsid w:val="00FD49AF"/>
    <w:rsid w:val="00FE6F03"/>
    <w:rsid w:val="00FF094B"/>
    <w:rsid w:val="00FF10F9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1A9CDDB"/>
  <w15:docId w15:val="{9A5BECE8-16F6-48BE-B249-31B984FE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36695A"/>
    <w:pPr>
      <w:numPr>
        <w:numId w:val="17"/>
      </w:numPr>
      <w:tabs>
        <w:tab w:val="clear" w:pos="851"/>
        <w:tab w:val="num" w:pos="567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521827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578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1DB2A0A1054F91AE9A330B070BD1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89FAF2-6A5B-42AD-844D-F93EC1158965}"/>
      </w:docPartPr>
      <w:docPartBody>
        <w:p w:rsidR="00575196" w:rsidRDefault="00853F00" w:rsidP="00853F00">
          <w:pPr>
            <w:pStyle w:val="0C1DB2A0A1054F91AE9A330B070BD14D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86808BDA724844815D5EFFB5819E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E3FA5-42CA-4C90-912E-5BA4CADEB4AD}"/>
      </w:docPartPr>
      <w:docPartBody>
        <w:p w:rsidR="00575196" w:rsidRDefault="00853F00" w:rsidP="00853F00">
          <w:pPr>
            <w:pStyle w:val="3586808BDA724844815D5EFFB5819EA7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15914D158F41B5807A6321975F7A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B532BF-8D20-424A-88F3-1194E1856318}"/>
      </w:docPartPr>
      <w:docPartBody>
        <w:p w:rsidR="00575196" w:rsidRDefault="00853F00" w:rsidP="00853F00">
          <w:pPr>
            <w:pStyle w:val="4215914D158F41B5807A6321975F7AE0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13476A11874F409F8F1A443F1AF1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3216E9-BDEC-475D-8AAB-D55D09B7D9D7}"/>
      </w:docPartPr>
      <w:docPartBody>
        <w:p w:rsidR="00575196" w:rsidRDefault="00853F00" w:rsidP="00853F00">
          <w:pPr>
            <w:pStyle w:val="1113476A11874F409F8F1A443F1AF13D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35847FD3214494BE30722EB624A1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0E6905-64F7-4E1F-911D-BF44E9682F69}"/>
      </w:docPartPr>
      <w:docPartBody>
        <w:p w:rsidR="00575196" w:rsidRDefault="00853F00" w:rsidP="00853F00">
          <w:pPr>
            <w:pStyle w:val="7C35847FD3214494BE30722EB624A154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768214588049609E17314DF52D53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E7A2CC-C889-4D23-89E2-3A68AB52D7B3}"/>
      </w:docPartPr>
      <w:docPartBody>
        <w:p w:rsidR="00575196" w:rsidRDefault="00853F00" w:rsidP="00853F00">
          <w:pPr>
            <w:pStyle w:val="30768214588049609E17314DF52D531E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F9FFD36A9241AA858636BF1CAF52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4195F-48DD-4288-A2F6-3423175A97F7}"/>
      </w:docPartPr>
      <w:docPartBody>
        <w:p w:rsidR="00575196" w:rsidRDefault="00853F00" w:rsidP="00853F00">
          <w:pPr>
            <w:pStyle w:val="9EF9FFD36A9241AA858636BF1CAF5262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3B65CEB3704D9082DE657C8C295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65FFD-4537-402C-91EE-704F593E2BF2}"/>
      </w:docPartPr>
      <w:docPartBody>
        <w:p w:rsidR="00575196" w:rsidRDefault="00853F00" w:rsidP="00853F00">
          <w:pPr>
            <w:pStyle w:val="403B65CEB3704D9082DE657C8C2952F1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F3B4D2B197432EBB0DA802286B21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46DDAA-9E15-4B5C-845F-D549CC621675}"/>
      </w:docPartPr>
      <w:docPartBody>
        <w:p w:rsidR="00575196" w:rsidRDefault="00853F00" w:rsidP="00853F00">
          <w:pPr>
            <w:pStyle w:val="45F3B4D2B197432EBB0DA802286B219C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4BE7D6FB75411FB49CE974D91841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91A932-F976-434A-B035-00EF4E05E7A7}"/>
      </w:docPartPr>
      <w:docPartBody>
        <w:p w:rsidR="00575196" w:rsidRDefault="00853F00" w:rsidP="00853F00">
          <w:pPr>
            <w:pStyle w:val="E44BE7D6FB75411FB49CE974D91841D4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D74A84E2154D899658437A0BF44C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4FFB94-B320-4E3C-95D1-6805804D9F05}"/>
      </w:docPartPr>
      <w:docPartBody>
        <w:p w:rsidR="00575196" w:rsidRDefault="00853F00" w:rsidP="00853F00">
          <w:pPr>
            <w:pStyle w:val="C9D74A84E2154D899658437A0BF44C06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60C80DE8EF45A8A483205AB0F68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E52A88-9248-4C2F-8B77-C51AC860BC74}"/>
      </w:docPartPr>
      <w:docPartBody>
        <w:p w:rsidR="00575196" w:rsidRDefault="00853F00" w:rsidP="00853F00">
          <w:pPr>
            <w:pStyle w:val="4C60C80DE8EF45A8A483205AB0F680AE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C874D0F69D40A4A4C6DD79BDA8EF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6AB444-3141-49C6-BCE8-9B3816DCCED1}"/>
      </w:docPartPr>
      <w:docPartBody>
        <w:p w:rsidR="00575196" w:rsidRDefault="00853F00" w:rsidP="00853F00">
          <w:pPr>
            <w:pStyle w:val="59C874D0F69D40A4A4C6DD79BDA8EF1A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972E97BF5943FFB76B5814E8B259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2B269E-C852-4C1D-80F9-899E61AE8A3D}"/>
      </w:docPartPr>
      <w:docPartBody>
        <w:p w:rsidR="00575196" w:rsidRDefault="00853F00" w:rsidP="00853F00">
          <w:pPr>
            <w:pStyle w:val="62972E97BF5943FFB76B5814E8B259991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7FA0CBD1B94CAFA2D6D18489B672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F70E7D-679C-439E-B1CB-84E0DD1916E6}"/>
      </w:docPartPr>
      <w:docPartBody>
        <w:p w:rsidR="00575196" w:rsidRDefault="00853F00" w:rsidP="00853F00">
          <w:pPr>
            <w:pStyle w:val="547FA0CBD1B94CAFA2D6D18489B67270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D4AA8A85B2410CBE938B442E214A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91D77C-7DFE-4025-9380-9870C5050D3C}"/>
      </w:docPartPr>
      <w:docPartBody>
        <w:p w:rsidR="00575196" w:rsidRDefault="00853F00" w:rsidP="00853F00">
          <w:pPr>
            <w:pStyle w:val="47D4AA8A85B2410CBE938B442E214A82"/>
          </w:pPr>
          <w:r w:rsidRPr="00F85C7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F00"/>
    <w:rsid w:val="000C30C7"/>
    <w:rsid w:val="002E79A0"/>
    <w:rsid w:val="003962FF"/>
    <w:rsid w:val="00436F40"/>
    <w:rsid w:val="00575196"/>
    <w:rsid w:val="00853F00"/>
    <w:rsid w:val="008C70F0"/>
    <w:rsid w:val="00A72E8B"/>
    <w:rsid w:val="00A754B6"/>
    <w:rsid w:val="00C81F91"/>
    <w:rsid w:val="00F63FC5"/>
    <w:rsid w:val="00FA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3F00"/>
    <w:rPr>
      <w:color w:val="808080"/>
    </w:rPr>
  </w:style>
  <w:style w:type="paragraph" w:customStyle="1" w:styleId="0C1DB2A0A1054F91AE9A330B070BD14D1">
    <w:name w:val="0C1DB2A0A1054F91AE9A330B070BD14D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3586808BDA724844815D5EFFB5819EA71">
    <w:name w:val="3586808BDA724844815D5EFFB5819EA7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4215914D158F41B5807A6321975F7AE01">
    <w:name w:val="4215914D158F41B5807A6321975F7AE0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113476A11874F409F8F1A443F1AF13D1">
    <w:name w:val="1113476A11874F409F8F1A443F1AF13D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7C35847FD3214494BE30722EB624A1541">
    <w:name w:val="7C35847FD3214494BE30722EB624A154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30768214588049609E17314DF52D531E1">
    <w:name w:val="30768214588049609E17314DF52D531E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9EF9FFD36A9241AA858636BF1CAF52621">
    <w:name w:val="9EF9FFD36A9241AA858636BF1CAF5262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403B65CEB3704D9082DE657C8C2952F11">
    <w:name w:val="403B65CEB3704D9082DE657C8C2952F1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45F3B4D2B197432EBB0DA802286B219C1">
    <w:name w:val="45F3B4D2B197432EBB0DA802286B219C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E44BE7D6FB75411FB49CE974D91841D41">
    <w:name w:val="E44BE7D6FB75411FB49CE974D91841D4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9D74A84E2154D899658437A0BF44C061">
    <w:name w:val="C9D74A84E2154D899658437A0BF44C06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4C60C80DE8EF45A8A483205AB0F680AE1">
    <w:name w:val="4C60C80DE8EF45A8A483205AB0F680AE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9C874D0F69D40A4A4C6DD79BDA8EF1A1">
    <w:name w:val="59C874D0F69D40A4A4C6DD79BDA8EF1A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62972E97BF5943FFB76B5814E8B259991">
    <w:name w:val="62972E97BF5943FFB76B5814E8B259991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47FA0CBD1B94CAFA2D6D18489B67270">
    <w:name w:val="547FA0CBD1B94CAFA2D6D18489B67270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47D4AA8A85B2410CBE938B442E214A82">
    <w:name w:val="47D4AA8A85B2410CBE938B442E214A82"/>
    <w:rsid w:val="00853F00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13720-83A4-4660-BC11-B346A0B6B3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bf5a0c-208f-4426-a0e8-a93ff3ee9540}" enabled="1" method="Standard" siteId="{43fa60df-2ec4-412a-ae88-0e51f814ea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563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UVgO</vt:lpstr>
    </vt:vector>
  </TitlesOfParts>
  <Company>BBR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UVgO</dc:title>
  <dc:subject>Angebotsschreiben UVgO ohne Lose</dc:subject>
  <dc:creator>Dorothea Fenner</dc:creator>
  <cp:keywords>Angebotsschreiben UVgO</cp:keywords>
  <cp:lastModifiedBy>Ottenströer, Katrin</cp:lastModifiedBy>
  <cp:revision>2</cp:revision>
  <cp:lastPrinted>2012-05-04T08:41:00Z</cp:lastPrinted>
  <dcterms:created xsi:type="dcterms:W3CDTF">2025-11-13T10:48:00Z</dcterms:created>
  <dcterms:modified xsi:type="dcterms:W3CDTF">2025-11-13T10:48:00Z</dcterms:modified>
</cp:coreProperties>
</file>